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77D54" w14:textId="23E5F945" w:rsidR="004E23F1" w:rsidRPr="00A71448" w:rsidRDefault="000734D3" w:rsidP="00A71448">
      <w:pPr>
        <w:tabs>
          <w:tab w:val="left" w:pos="426"/>
        </w:tabs>
        <w:spacing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2D9DA3A4" wp14:editId="6C9EEFA4">
            <wp:extent cx="6105525" cy="619125"/>
            <wp:effectExtent l="0" t="0" r="9525" b="9525"/>
            <wp:docPr id="2067901580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23F1" w:rsidRPr="00A71448">
        <w:rPr>
          <w:rFonts w:ascii="Arial" w:hAnsi="Arial" w:cs="Arial"/>
          <w:sz w:val="22"/>
          <w:szCs w:val="22"/>
        </w:rPr>
        <w:t xml:space="preserve">Łódź, dnia </w:t>
      </w:r>
      <w:r w:rsidR="00424FA0" w:rsidRPr="00A71448">
        <w:rPr>
          <w:rFonts w:ascii="Arial" w:hAnsi="Arial" w:cs="Arial"/>
          <w:sz w:val="22"/>
          <w:szCs w:val="22"/>
        </w:rPr>
        <w:t>0</w:t>
      </w:r>
      <w:r w:rsidR="00AA61A0" w:rsidRPr="00A71448">
        <w:rPr>
          <w:rFonts w:ascii="Arial" w:hAnsi="Arial" w:cs="Arial"/>
          <w:sz w:val="22"/>
          <w:szCs w:val="22"/>
        </w:rPr>
        <w:t>8</w:t>
      </w:r>
      <w:r w:rsidR="004E23F1" w:rsidRPr="00A71448">
        <w:rPr>
          <w:rFonts w:ascii="Arial" w:hAnsi="Arial" w:cs="Arial"/>
          <w:sz w:val="22"/>
          <w:szCs w:val="22"/>
        </w:rPr>
        <w:t>.</w:t>
      </w:r>
      <w:r w:rsidRPr="00A71448">
        <w:rPr>
          <w:rFonts w:ascii="Arial" w:hAnsi="Arial" w:cs="Arial"/>
          <w:sz w:val="22"/>
          <w:szCs w:val="22"/>
        </w:rPr>
        <w:t>0</w:t>
      </w:r>
      <w:r w:rsidR="00424FA0" w:rsidRPr="00A71448">
        <w:rPr>
          <w:rFonts w:ascii="Arial" w:hAnsi="Arial" w:cs="Arial"/>
          <w:sz w:val="22"/>
          <w:szCs w:val="22"/>
        </w:rPr>
        <w:t>4</w:t>
      </w:r>
      <w:r w:rsidR="004E23F1" w:rsidRPr="00A71448">
        <w:rPr>
          <w:rFonts w:ascii="Arial" w:hAnsi="Arial" w:cs="Arial"/>
          <w:sz w:val="22"/>
          <w:szCs w:val="22"/>
        </w:rPr>
        <w:t>.202</w:t>
      </w:r>
      <w:r w:rsidRPr="00A71448">
        <w:rPr>
          <w:rFonts w:ascii="Arial" w:hAnsi="Arial" w:cs="Arial"/>
          <w:sz w:val="22"/>
          <w:szCs w:val="22"/>
        </w:rPr>
        <w:t>5</w:t>
      </w:r>
      <w:r w:rsidR="004E23F1" w:rsidRPr="00A71448">
        <w:rPr>
          <w:rFonts w:ascii="Arial" w:hAnsi="Arial" w:cs="Arial"/>
          <w:sz w:val="22"/>
          <w:szCs w:val="22"/>
        </w:rPr>
        <w:t xml:space="preserve"> r.</w:t>
      </w:r>
    </w:p>
    <w:p w14:paraId="78AFDEF9" w14:textId="77777777" w:rsidR="004E23F1" w:rsidRPr="00A71448" w:rsidRDefault="004E23F1" w:rsidP="00A71448">
      <w:pPr>
        <w:tabs>
          <w:tab w:val="left" w:pos="426"/>
        </w:tabs>
        <w:spacing w:line="276" w:lineRule="auto"/>
        <w:rPr>
          <w:rFonts w:ascii="Arial" w:hAnsi="Arial" w:cs="Arial"/>
          <w:b/>
          <w:sz w:val="22"/>
          <w:szCs w:val="22"/>
        </w:rPr>
      </w:pPr>
    </w:p>
    <w:p w14:paraId="2B39B4B5" w14:textId="76DE8C2D" w:rsidR="00F24ADA" w:rsidRPr="00A71448" w:rsidRDefault="004E23F1" w:rsidP="00E76C53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A71448">
        <w:rPr>
          <w:rFonts w:ascii="Arial" w:hAnsi="Arial" w:cs="Arial"/>
          <w:b/>
          <w:sz w:val="22"/>
          <w:szCs w:val="22"/>
        </w:rPr>
        <w:t xml:space="preserve">Zapytanie ofertowe </w:t>
      </w:r>
      <w:r w:rsidR="00F82D01" w:rsidRPr="00F82D01">
        <w:rPr>
          <w:rFonts w:ascii="Arial" w:hAnsi="Arial" w:cs="Arial"/>
          <w:b/>
          <w:sz w:val="22"/>
          <w:szCs w:val="22"/>
        </w:rPr>
        <w:t>SP-67</w:t>
      </w:r>
      <w:r w:rsidR="00F82D01">
        <w:rPr>
          <w:rFonts w:ascii="Arial" w:hAnsi="Arial" w:cs="Arial"/>
          <w:b/>
          <w:sz w:val="22"/>
          <w:szCs w:val="22"/>
        </w:rPr>
        <w:t>/</w:t>
      </w:r>
      <w:r w:rsidR="00F82D01" w:rsidRPr="00F82D01">
        <w:rPr>
          <w:rFonts w:ascii="Arial" w:hAnsi="Arial" w:cs="Arial"/>
          <w:b/>
          <w:sz w:val="22"/>
          <w:szCs w:val="22"/>
        </w:rPr>
        <w:t>25-RBD</w:t>
      </w:r>
      <w:r w:rsidR="00F82D01">
        <w:rPr>
          <w:rFonts w:ascii="Arial" w:hAnsi="Arial" w:cs="Arial"/>
          <w:b/>
          <w:sz w:val="22"/>
          <w:szCs w:val="22"/>
        </w:rPr>
        <w:t>/</w:t>
      </w:r>
      <w:r w:rsidR="00F82D01" w:rsidRPr="00F82D01">
        <w:rPr>
          <w:rFonts w:ascii="Arial" w:hAnsi="Arial" w:cs="Arial"/>
          <w:b/>
          <w:sz w:val="22"/>
          <w:szCs w:val="22"/>
        </w:rPr>
        <w:t>01</w:t>
      </w:r>
    </w:p>
    <w:p w14:paraId="2BE46A33" w14:textId="63AC0B55" w:rsidR="004E23F1" w:rsidRPr="00A71448" w:rsidRDefault="004E23F1" w:rsidP="00E76C53">
      <w:pPr>
        <w:tabs>
          <w:tab w:val="left" w:pos="426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A71448">
        <w:rPr>
          <w:rFonts w:ascii="Arial" w:hAnsi="Arial" w:cs="Arial"/>
          <w:b/>
          <w:sz w:val="22"/>
          <w:szCs w:val="22"/>
        </w:rPr>
        <w:t xml:space="preserve">dotyczące </w:t>
      </w:r>
      <w:r w:rsidR="00F82D01">
        <w:rPr>
          <w:rFonts w:ascii="Arial" w:hAnsi="Arial" w:cs="Arial"/>
          <w:b/>
          <w:sz w:val="22"/>
          <w:szCs w:val="22"/>
        </w:rPr>
        <w:t>z</w:t>
      </w:r>
      <w:r w:rsidR="000734D3" w:rsidRPr="00A71448">
        <w:rPr>
          <w:rFonts w:ascii="Arial" w:hAnsi="Arial" w:cs="Arial"/>
          <w:b/>
          <w:sz w:val="22"/>
          <w:szCs w:val="22"/>
        </w:rPr>
        <w:t>akupu, dostawy i usługi montażu 20 m2 wykładzin</w:t>
      </w:r>
      <w:r w:rsidR="00424FA0" w:rsidRPr="00A71448">
        <w:rPr>
          <w:rFonts w:ascii="Arial" w:hAnsi="Arial" w:cs="Arial"/>
          <w:b/>
          <w:sz w:val="22"/>
          <w:szCs w:val="22"/>
        </w:rPr>
        <w:t>y</w:t>
      </w:r>
      <w:r w:rsidRPr="00A71448">
        <w:rPr>
          <w:rFonts w:ascii="Arial" w:hAnsi="Arial" w:cs="Arial"/>
          <w:b/>
          <w:sz w:val="22"/>
          <w:szCs w:val="22"/>
        </w:rPr>
        <w:t xml:space="preserve"> w ramach projektu „Dobre zdrowie kadry Wojewódzkiego Urzędu Pracy w Łodzi”</w:t>
      </w:r>
    </w:p>
    <w:p w14:paraId="74CAF174" w14:textId="77777777" w:rsidR="004E23F1" w:rsidRPr="00A71448" w:rsidRDefault="004E23F1" w:rsidP="00A71448">
      <w:pPr>
        <w:spacing w:before="240" w:after="120" w:line="276" w:lineRule="auto"/>
        <w:rPr>
          <w:rFonts w:ascii="Arial" w:hAnsi="Arial" w:cs="Arial"/>
          <w:b/>
          <w:sz w:val="22"/>
          <w:szCs w:val="22"/>
        </w:rPr>
      </w:pPr>
      <w:r w:rsidRPr="00A71448">
        <w:rPr>
          <w:rFonts w:ascii="Arial" w:hAnsi="Arial" w:cs="Arial"/>
          <w:b/>
          <w:sz w:val="22"/>
          <w:szCs w:val="22"/>
        </w:rPr>
        <w:t>I. ZAMAWIAJĄCY</w:t>
      </w:r>
    </w:p>
    <w:p w14:paraId="289DE18F" w14:textId="77777777" w:rsidR="004E23F1" w:rsidRPr="00A71448" w:rsidRDefault="004E23F1" w:rsidP="00A71448">
      <w:pPr>
        <w:spacing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Wojewódzki Urząd Pracy w Łodzi</w:t>
      </w:r>
    </w:p>
    <w:p w14:paraId="4BE2EC83" w14:textId="77777777" w:rsidR="004E23F1" w:rsidRPr="00A71448" w:rsidRDefault="004E23F1" w:rsidP="00A71448">
      <w:pPr>
        <w:spacing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ul. Wólczańska 49</w:t>
      </w:r>
    </w:p>
    <w:p w14:paraId="5B9834F4" w14:textId="77777777" w:rsidR="004E23F1" w:rsidRPr="00A71448" w:rsidRDefault="004E23F1" w:rsidP="00A71448">
      <w:pPr>
        <w:spacing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90-608 Łódź</w:t>
      </w:r>
    </w:p>
    <w:p w14:paraId="79346CE6" w14:textId="77777777" w:rsidR="004E23F1" w:rsidRPr="00A71448" w:rsidRDefault="004E23F1" w:rsidP="00A71448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Telefon kontaktowy w sprawie: 42 663 02 78</w:t>
      </w:r>
    </w:p>
    <w:p w14:paraId="6B42A1D9" w14:textId="77777777" w:rsidR="004E23F1" w:rsidRPr="00A71448" w:rsidRDefault="004E23F1" w:rsidP="00A71448">
      <w:pPr>
        <w:spacing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E-mail: projekty.wlasne@wup.lodz.pl</w:t>
      </w:r>
    </w:p>
    <w:p w14:paraId="7647EA0E" w14:textId="77777777" w:rsidR="004E23F1" w:rsidRPr="00A71448" w:rsidRDefault="004E23F1" w:rsidP="00A71448">
      <w:pPr>
        <w:spacing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kern w:val="36"/>
          <w:sz w:val="22"/>
          <w:szCs w:val="22"/>
        </w:rPr>
        <w:t>Klauzula informacyjna o przetwarzaniu danych osobowych:</w:t>
      </w:r>
    </w:p>
    <w:p w14:paraId="3FEB0E67" w14:textId="77777777" w:rsidR="004E23F1" w:rsidRPr="00A71448" w:rsidRDefault="004E23F1" w:rsidP="00A71448">
      <w:pPr>
        <w:spacing w:line="276" w:lineRule="auto"/>
        <w:rPr>
          <w:rFonts w:ascii="Arial" w:hAnsi="Arial" w:cs="Arial"/>
          <w:color w:val="000000"/>
          <w:sz w:val="22"/>
          <w:szCs w:val="22"/>
        </w:rPr>
      </w:pPr>
      <w:hyperlink r:id="rId8" w:history="1">
        <w:r w:rsidRPr="00A71448">
          <w:rPr>
            <w:rStyle w:val="Hipercze"/>
            <w:rFonts w:ascii="Arial" w:hAnsi="Arial" w:cs="Arial"/>
            <w:sz w:val="22"/>
            <w:szCs w:val="22"/>
          </w:rPr>
          <w:t>https://wuplodz.praca.gov.pl/ochrona-danych-osobowych</w:t>
        </w:r>
      </w:hyperlink>
    </w:p>
    <w:p w14:paraId="37944DE0" w14:textId="77777777" w:rsidR="004E23F1" w:rsidRPr="00A71448" w:rsidRDefault="004E23F1" w:rsidP="00A71448">
      <w:pPr>
        <w:spacing w:before="240" w:after="120" w:line="276" w:lineRule="auto"/>
        <w:rPr>
          <w:rFonts w:ascii="Arial" w:hAnsi="Arial" w:cs="Arial"/>
          <w:b/>
          <w:sz w:val="22"/>
          <w:szCs w:val="22"/>
        </w:rPr>
      </w:pPr>
      <w:r w:rsidRPr="00A71448">
        <w:rPr>
          <w:rFonts w:ascii="Arial" w:hAnsi="Arial" w:cs="Arial"/>
          <w:b/>
          <w:sz w:val="22"/>
          <w:szCs w:val="22"/>
        </w:rPr>
        <w:t>II. OPIS PRZEDMIOTU ZAMÓWIENIA I ISTOTNE POSTANOWIENIA UMOWY</w:t>
      </w:r>
    </w:p>
    <w:p w14:paraId="70151B0F" w14:textId="7E969B7D" w:rsidR="004E23F1" w:rsidRPr="00A71448" w:rsidRDefault="004E23F1" w:rsidP="00A71448">
      <w:pPr>
        <w:pStyle w:val="Akapitzlist"/>
        <w:numPr>
          <w:ilvl w:val="0"/>
          <w:numId w:val="21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 xml:space="preserve">Przedmiotem zamówienia są </w:t>
      </w:r>
      <w:r w:rsidR="00F82D01">
        <w:rPr>
          <w:rFonts w:ascii="Arial" w:hAnsi="Arial" w:cs="Arial"/>
          <w:sz w:val="22"/>
          <w:szCs w:val="22"/>
        </w:rPr>
        <w:t>roboty budowlane</w:t>
      </w:r>
      <w:r w:rsidRPr="00A71448">
        <w:rPr>
          <w:rFonts w:ascii="Arial" w:hAnsi="Arial" w:cs="Arial"/>
          <w:sz w:val="22"/>
          <w:szCs w:val="22"/>
        </w:rPr>
        <w:t xml:space="preserve"> polegające na </w:t>
      </w:r>
      <w:r w:rsidR="00EB6D39" w:rsidRPr="00A71448">
        <w:rPr>
          <w:rFonts w:ascii="Arial" w:hAnsi="Arial" w:cs="Arial"/>
          <w:bCs/>
          <w:sz w:val="22"/>
          <w:szCs w:val="22"/>
        </w:rPr>
        <w:t>z</w:t>
      </w:r>
      <w:r w:rsidR="008731F8" w:rsidRPr="00A71448">
        <w:rPr>
          <w:rFonts w:ascii="Arial" w:hAnsi="Arial" w:cs="Arial"/>
          <w:bCs/>
          <w:sz w:val="22"/>
          <w:szCs w:val="22"/>
        </w:rPr>
        <w:t>akup</w:t>
      </w:r>
      <w:r w:rsidR="00EB6D39" w:rsidRPr="00A71448">
        <w:rPr>
          <w:rFonts w:ascii="Arial" w:hAnsi="Arial" w:cs="Arial"/>
          <w:bCs/>
          <w:sz w:val="22"/>
          <w:szCs w:val="22"/>
        </w:rPr>
        <w:t>ie</w:t>
      </w:r>
      <w:r w:rsidR="008731F8" w:rsidRPr="00A71448">
        <w:rPr>
          <w:rFonts w:ascii="Arial" w:hAnsi="Arial" w:cs="Arial"/>
          <w:bCs/>
          <w:sz w:val="22"/>
          <w:szCs w:val="22"/>
        </w:rPr>
        <w:t>, dostaw</w:t>
      </w:r>
      <w:r w:rsidR="00EB6D39" w:rsidRPr="00A71448">
        <w:rPr>
          <w:rFonts w:ascii="Arial" w:hAnsi="Arial" w:cs="Arial"/>
          <w:bCs/>
          <w:sz w:val="22"/>
          <w:szCs w:val="22"/>
        </w:rPr>
        <w:t>ie</w:t>
      </w:r>
      <w:r w:rsidR="008731F8" w:rsidRPr="00A71448">
        <w:rPr>
          <w:rFonts w:ascii="Arial" w:hAnsi="Arial" w:cs="Arial"/>
          <w:bCs/>
          <w:sz w:val="22"/>
          <w:szCs w:val="22"/>
        </w:rPr>
        <w:t xml:space="preserve"> i usłu</w:t>
      </w:r>
      <w:r w:rsidR="00EB6D39" w:rsidRPr="00A71448">
        <w:rPr>
          <w:rFonts w:ascii="Arial" w:hAnsi="Arial" w:cs="Arial"/>
          <w:bCs/>
          <w:sz w:val="22"/>
          <w:szCs w:val="22"/>
        </w:rPr>
        <w:t>dze</w:t>
      </w:r>
      <w:r w:rsidR="008731F8" w:rsidRPr="00A71448">
        <w:rPr>
          <w:rFonts w:ascii="Arial" w:hAnsi="Arial" w:cs="Arial"/>
          <w:bCs/>
          <w:sz w:val="22"/>
          <w:szCs w:val="22"/>
        </w:rPr>
        <w:t xml:space="preserve"> montażu 20 m2 wykładziny</w:t>
      </w:r>
      <w:r w:rsidRPr="00A71448">
        <w:rPr>
          <w:rFonts w:ascii="Arial" w:hAnsi="Arial" w:cs="Arial"/>
          <w:sz w:val="22"/>
          <w:szCs w:val="22"/>
        </w:rPr>
        <w:t>, o łączn</w:t>
      </w:r>
      <w:r w:rsidR="00EB6D39" w:rsidRPr="00A71448">
        <w:rPr>
          <w:rFonts w:ascii="Arial" w:hAnsi="Arial" w:cs="Arial"/>
          <w:sz w:val="22"/>
          <w:szCs w:val="22"/>
        </w:rPr>
        <w:t>ych wymiarach o</w:t>
      </w:r>
      <w:r w:rsidRPr="00A71448">
        <w:rPr>
          <w:rFonts w:ascii="Arial" w:hAnsi="Arial" w:cs="Arial"/>
          <w:sz w:val="22"/>
          <w:szCs w:val="22"/>
        </w:rPr>
        <w:t>rientacyjn</w:t>
      </w:r>
      <w:r w:rsidR="00EB6D39" w:rsidRPr="00A71448">
        <w:rPr>
          <w:rFonts w:ascii="Arial" w:hAnsi="Arial" w:cs="Arial"/>
          <w:sz w:val="22"/>
          <w:szCs w:val="22"/>
        </w:rPr>
        <w:t>ych:</w:t>
      </w:r>
      <w:r w:rsidRPr="00A71448">
        <w:rPr>
          <w:rFonts w:ascii="Arial" w:hAnsi="Arial" w:cs="Arial"/>
          <w:sz w:val="22"/>
          <w:szCs w:val="22"/>
        </w:rPr>
        <w:t xml:space="preserve"> </w:t>
      </w:r>
      <w:r w:rsidR="008731F8" w:rsidRPr="00A71448">
        <w:rPr>
          <w:rFonts w:ascii="Arial" w:eastAsia="Calibri" w:hAnsi="Arial" w:cs="Arial"/>
          <w:kern w:val="1"/>
          <w:sz w:val="22"/>
          <w:szCs w:val="22"/>
          <w:lang w:eastAsia="ar-SA"/>
        </w:rPr>
        <w:t>długoś</w:t>
      </w:r>
      <w:r w:rsidR="00EB6D39" w:rsidRPr="00A71448">
        <w:rPr>
          <w:rFonts w:ascii="Arial" w:eastAsia="Calibri" w:hAnsi="Arial" w:cs="Arial"/>
          <w:kern w:val="1"/>
          <w:sz w:val="22"/>
          <w:szCs w:val="22"/>
          <w:lang w:eastAsia="ar-SA"/>
        </w:rPr>
        <w:t xml:space="preserve">ć </w:t>
      </w:r>
      <w:r w:rsidR="008731F8" w:rsidRPr="00A71448">
        <w:rPr>
          <w:rFonts w:ascii="Arial" w:eastAsia="Calibri" w:hAnsi="Arial" w:cs="Arial"/>
          <w:kern w:val="1"/>
          <w:sz w:val="22"/>
          <w:szCs w:val="22"/>
          <w:lang w:eastAsia="ar-SA"/>
        </w:rPr>
        <w:t xml:space="preserve"> 5m </w:t>
      </w:r>
      <w:r w:rsidR="00EB6D39" w:rsidRPr="00A71448">
        <w:rPr>
          <w:rFonts w:ascii="Arial" w:eastAsia="Calibri" w:hAnsi="Arial" w:cs="Arial"/>
          <w:kern w:val="1"/>
          <w:sz w:val="22"/>
          <w:szCs w:val="22"/>
          <w:lang w:eastAsia="ar-SA"/>
        </w:rPr>
        <w:t xml:space="preserve">x szerokość 4m; </w:t>
      </w:r>
      <w:r w:rsidRPr="00A71448">
        <w:rPr>
          <w:rFonts w:ascii="Arial" w:hAnsi="Arial" w:cs="Arial"/>
          <w:sz w:val="22"/>
          <w:szCs w:val="22"/>
        </w:rPr>
        <w:t>w ramach projektu „Dobre zdrowie kadry Wojewódzkiego Urzędu Pracy w Łodzi”.</w:t>
      </w:r>
    </w:p>
    <w:p w14:paraId="74BBF8D8" w14:textId="04C64835" w:rsidR="004E23F1" w:rsidRPr="00A71448" w:rsidRDefault="004E23F1" w:rsidP="00A71448">
      <w:pPr>
        <w:pStyle w:val="Akapitzlist"/>
        <w:numPr>
          <w:ilvl w:val="0"/>
          <w:numId w:val="21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 xml:space="preserve">Wykonawca prac powinien udzielić </w:t>
      </w:r>
      <w:r w:rsidR="00AA61A0" w:rsidRPr="00A71448">
        <w:rPr>
          <w:rFonts w:ascii="Arial" w:hAnsi="Arial" w:cs="Arial"/>
          <w:sz w:val="22"/>
          <w:szCs w:val="22"/>
        </w:rPr>
        <w:t>12</w:t>
      </w:r>
      <w:r w:rsidRPr="00A71448">
        <w:rPr>
          <w:rFonts w:ascii="Arial" w:hAnsi="Arial" w:cs="Arial"/>
          <w:sz w:val="22"/>
          <w:szCs w:val="22"/>
        </w:rPr>
        <w:t xml:space="preserve"> miesięcznej gwarancji na wykonaną pracę od momentu zakończenia prac i prawidłowego podpisania protokołu odbioru końcowego.</w:t>
      </w:r>
    </w:p>
    <w:p w14:paraId="6A4673F9" w14:textId="77777777" w:rsidR="004E23F1" w:rsidRPr="00A71448" w:rsidRDefault="004E23F1" w:rsidP="00A71448">
      <w:pPr>
        <w:pStyle w:val="Akapitzlist"/>
        <w:numPr>
          <w:ilvl w:val="0"/>
          <w:numId w:val="21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Wykonawca zobowiązuje się wykonać przedmiot zamówienia zgo</w:t>
      </w:r>
      <w:r w:rsidR="00DA2850" w:rsidRPr="00A71448">
        <w:rPr>
          <w:rFonts w:ascii="Arial" w:hAnsi="Arial" w:cs="Arial"/>
          <w:sz w:val="22"/>
          <w:szCs w:val="22"/>
        </w:rPr>
        <w:t>dnie z wytycznymi Zamawiającego,</w:t>
      </w:r>
      <w:r w:rsidRPr="00A71448">
        <w:rPr>
          <w:rFonts w:ascii="Arial" w:hAnsi="Arial" w:cs="Arial"/>
          <w:sz w:val="22"/>
          <w:szCs w:val="22"/>
        </w:rPr>
        <w:t xml:space="preserve"> obowiązującymi przepisami prawa</w:t>
      </w:r>
      <w:r w:rsidR="00DA2850" w:rsidRPr="00A71448">
        <w:rPr>
          <w:rFonts w:ascii="Arial" w:hAnsi="Arial" w:cs="Arial"/>
          <w:sz w:val="22"/>
          <w:szCs w:val="22"/>
          <w:lang w:val="pl-PL"/>
        </w:rPr>
        <w:t xml:space="preserve"> i obowiązującymi normami i warunkami technicznymi jakim powinny odpowiadać obiekty oraz zasadami wiedzy technicznej stosowanymi w budownictwie</w:t>
      </w:r>
      <w:r w:rsidRPr="00A71448">
        <w:rPr>
          <w:rFonts w:ascii="Arial" w:hAnsi="Arial" w:cs="Arial"/>
          <w:sz w:val="22"/>
          <w:szCs w:val="22"/>
        </w:rPr>
        <w:t>.</w:t>
      </w:r>
    </w:p>
    <w:p w14:paraId="11553025" w14:textId="6DF9D844" w:rsidR="008A2A14" w:rsidRPr="00A71448" w:rsidRDefault="004E23F1" w:rsidP="00A71448">
      <w:pPr>
        <w:pStyle w:val="Akapitzlist"/>
        <w:numPr>
          <w:ilvl w:val="0"/>
          <w:numId w:val="21"/>
        </w:numPr>
        <w:spacing w:line="276" w:lineRule="auto"/>
        <w:jc w:val="left"/>
        <w:rPr>
          <w:rFonts w:ascii="Arial" w:eastAsia="Calibri" w:hAnsi="Arial" w:cs="Arial"/>
          <w:bCs/>
          <w:kern w:val="1"/>
          <w:sz w:val="22"/>
          <w:szCs w:val="22"/>
          <w:lang w:eastAsia="ar-SA"/>
        </w:rPr>
      </w:pPr>
      <w:r w:rsidRPr="00A71448">
        <w:rPr>
          <w:rFonts w:ascii="Arial" w:hAnsi="Arial" w:cs="Arial"/>
          <w:sz w:val="22"/>
          <w:szCs w:val="22"/>
        </w:rPr>
        <w:t>W ramach prac przewiduje się:</w:t>
      </w:r>
      <w:r w:rsidRPr="00A71448">
        <w:rPr>
          <w:rFonts w:ascii="Arial" w:hAnsi="Arial" w:cs="Arial"/>
          <w:color w:val="000000"/>
          <w:sz w:val="22"/>
          <w:szCs w:val="22"/>
        </w:rPr>
        <w:t xml:space="preserve"> koszty</w:t>
      </w:r>
      <w:r w:rsidR="00AA61A0" w:rsidRPr="00A71448">
        <w:rPr>
          <w:rFonts w:ascii="Arial" w:hAnsi="Arial" w:cs="Arial"/>
          <w:color w:val="000000"/>
          <w:sz w:val="22"/>
          <w:szCs w:val="22"/>
        </w:rPr>
        <w:t xml:space="preserve"> ewentualnej</w:t>
      </w:r>
      <w:r w:rsidRPr="00A71448">
        <w:rPr>
          <w:rFonts w:ascii="Arial" w:hAnsi="Arial" w:cs="Arial"/>
          <w:color w:val="000000"/>
          <w:sz w:val="22"/>
          <w:szCs w:val="22"/>
        </w:rPr>
        <w:t xml:space="preserve"> wizyty przygotowawczej (wizyta uwzględniająca m.in. pomiary przeprowadzone przez przedstawiciela oferenta) dostawy, rozładunku oraz montażu. </w:t>
      </w:r>
      <w:r w:rsidR="00424FA0" w:rsidRPr="00A71448">
        <w:rPr>
          <w:rFonts w:ascii="Arial" w:hAnsi="Arial" w:cs="Arial"/>
          <w:color w:val="000000"/>
          <w:sz w:val="22"/>
          <w:szCs w:val="22"/>
        </w:rPr>
        <w:t>Cechy zabudowy:</w:t>
      </w:r>
      <w:r w:rsidR="00424FA0" w:rsidRPr="00A71448">
        <w:rPr>
          <w:rFonts w:ascii="Arial" w:eastAsia="Calibri" w:hAnsi="Arial" w:cs="Arial"/>
          <w:bCs/>
          <w:kern w:val="1"/>
          <w:sz w:val="22"/>
          <w:szCs w:val="22"/>
          <w:lang w:eastAsia="ar-SA"/>
        </w:rPr>
        <w:t xml:space="preserve"> Kolor: szary, Wymiary łączne szacunkowo: długość 5m. x szerokość 4m.; </w:t>
      </w:r>
      <w:r w:rsidR="00424FA0" w:rsidRPr="00A71448">
        <w:rPr>
          <w:rFonts w:ascii="Arial" w:eastAsia="Calibri" w:hAnsi="Arial" w:cs="Arial"/>
          <w:kern w:val="1"/>
          <w:sz w:val="22"/>
          <w:szCs w:val="22"/>
          <w:lang w:eastAsia="ar-SA"/>
        </w:rPr>
        <w:t xml:space="preserve">Grubość: minimum 20 mm; Materiał: materiał dywanowy; Gęstość: do 1100 kg/m3; Klasa antypoślizgowości R10; </w:t>
      </w:r>
      <w:r w:rsidR="00424FA0" w:rsidRPr="00A71448">
        <w:rPr>
          <w:rFonts w:ascii="Arial" w:hAnsi="Arial" w:cs="Arial"/>
          <w:sz w:val="22"/>
          <w:szCs w:val="22"/>
        </w:rPr>
        <w:t>Klasa palności  Cfl-S1 lub Bfl-S1</w:t>
      </w:r>
      <w:r w:rsidR="00424FA0" w:rsidRPr="00A71448">
        <w:rPr>
          <w:rFonts w:ascii="Arial" w:hAnsi="Arial" w:cs="Arial"/>
          <w:sz w:val="22"/>
          <w:szCs w:val="22"/>
          <w:lang w:eastAsia="ar-SA"/>
        </w:rPr>
        <w:t xml:space="preserve">; </w:t>
      </w:r>
      <w:r w:rsidR="00424FA0" w:rsidRPr="00A71448">
        <w:rPr>
          <w:rFonts w:ascii="Arial" w:eastAsia="Calibri" w:hAnsi="Arial" w:cs="Arial"/>
          <w:bCs/>
          <w:kern w:val="1"/>
          <w:sz w:val="22"/>
          <w:szCs w:val="22"/>
          <w:lang w:eastAsia="ar-SA"/>
        </w:rPr>
        <w:t>Zgodność z wymogami PN-EN 14877:2014-02; Montaż: docięcie na wymiar; zgodnie z rysunkiem stanowiącym załącznik nr 1 Gwarancja: minimum 12 miesięcy</w:t>
      </w:r>
      <w:r w:rsidR="008A2A14" w:rsidRPr="00A71448">
        <w:rPr>
          <w:rFonts w:ascii="Arial" w:eastAsia="Calibri" w:hAnsi="Arial" w:cs="Arial"/>
          <w:bCs/>
          <w:kern w:val="1"/>
          <w:sz w:val="22"/>
          <w:szCs w:val="22"/>
          <w:lang w:eastAsia="ar-SA"/>
        </w:rPr>
        <w:t xml:space="preserve">; </w:t>
      </w:r>
    </w:p>
    <w:p w14:paraId="3134B1BB" w14:textId="1AB81667" w:rsidR="004E23F1" w:rsidRPr="00A71448" w:rsidRDefault="005E5926" w:rsidP="00A71448">
      <w:pPr>
        <w:pStyle w:val="Akapitzlist"/>
        <w:numPr>
          <w:ilvl w:val="0"/>
          <w:numId w:val="21"/>
        </w:numPr>
        <w:spacing w:line="276" w:lineRule="auto"/>
        <w:jc w:val="left"/>
        <w:rPr>
          <w:rFonts w:ascii="Arial" w:eastAsia="Calibri" w:hAnsi="Arial" w:cs="Arial"/>
          <w:bCs/>
          <w:kern w:val="1"/>
          <w:sz w:val="22"/>
          <w:szCs w:val="22"/>
          <w:lang w:eastAsia="ar-SA"/>
        </w:rPr>
      </w:pPr>
      <w:r w:rsidRPr="00A71448">
        <w:rPr>
          <w:rFonts w:ascii="Arial" w:eastAsia="Calibri" w:hAnsi="Arial" w:cs="Arial"/>
          <w:bCs/>
          <w:kern w:val="1"/>
          <w:sz w:val="22"/>
          <w:szCs w:val="22"/>
          <w:lang w:eastAsia="ar-SA"/>
        </w:rPr>
        <w:t>T</w:t>
      </w:r>
      <w:r w:rsidR="008A2A14" w:rsidRPr="00A71448">
        <w:rPr>
          <w:rFonts w:ascii="Arial" w:eastAsia="Calibri" w:hAnsi="Arial" w:cs="Arial"/>
          <w:bCs/>
          <w:kern w:val="1"/>
          <w:sz w:val="22"/>
          <w:szCs w:val="22"/>
          <w:lang w:eastAsia="ar-SA"/>
        </w:rPr>
        <w:t>ermin</w:t>
      </w:r>
      <w:r w:rsidR="004E23F1" w:rsidRPr="00A71448">
        <w:rPr>
          <w:rFonts w:ascii="Arial" w:hAnsi="Arial" w:cs="Arial"/>
          <w:sz w:val="22"/>
          <w:szCs w:val="22"/>
        </w:rPr>
        <w:t xml:space="preserve"> realizacji zamówienia: 10 dni od daty podpisania umowy.</w:t>
      </w:r>
    </w:p>
    <w:p w14:paraId="4D930F8D" w14:textId="41393D2F" w:rsidR="004E23F1" w:rsidRPr="00A71448" w:rsidRDefault="004E23F1" w:rsidP="00A71448">
      <w:pPr>
        <w:pStyle w:val="Akapitzlist"/>
        <w:numPr>
          <w:ilvl w:val="0"/>
          <w:numId w:val="21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Wynagrodzenie Wykonawcy będzie zgodne ze złożonym formularzem oferty (załącznik nr 1 do niniejszego zapytania).</w:t>
      </w:r>
    </w:p>
    <w:p w14:paraId="1DC86C0B" w14:textId="77777777" w:rsidR="004E23F1" w:rsidRPr="00A71448" w:rsidRDefault="004E23F1" w:rsidP="00A71448">
      <w:pPr>
        <w:pStyle w:val="Akapitzlist"/>
        <w:numPr>
          <w:ilvl w:val="0"/>
          <w:numId w:val="21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Zakres robót obejmuje również wykonanie przez Wykonawcę wszelkich prac z</w:t>
      </w:r>
      <w:r w:rsidR="00DA2850" w:rsidRPr="00A71448">
        <w:rPr>
          <w:rFonts w:ascii="Arial" w:hAnsi="Arial" w:cs="Arial"/>
          <w:sz w:val="22"/>
          <w:szCs w:val="22"/>
          <w:lang w:val="pl-PL"/>
        </w:rPr>
        <w:t>godnie</w:t>
      </w:r>
      <w:r w:rsidR="00DA2850" w:rsidRPr="00A71448">
        <w:rPr>
          <w:rFonts w:ascii="Arial" w:hAnsi="Arial" w:cs="Arial"/>
          <w:sz w:val="22"/>
          <w:szCs w:val="22"/>
        </w:rPr>
        <w:t xml:space="preserve"> z wymogami BHP, organizacj</w:t>
      </w:r>
      <w:r w:rsidR="00DA2850" w:rsidRPr="00A71448">
        <w:rPr>
          <w:rFonts w:ascii="Arial" w:hAnsi="Arial" w:cs="Arial"/>
          <w:sz w:val="22"/>
          <w:szCs w:val="22"/>
          <w:lang w:val="pl-PL"/>
        </w:rPr>
        <w:t>ę</w:t>
      </w:r>
      <w:r w:rsidR="00DA2850" w:rsidRPr="00A71448">
        <w:rPr>
          <w:rFonts w:ascii="Arial" w:hAnsi="Arial" w:cs="Arial"/>
          <w:sz w:val="22"/>
          <w:szCs w:val="22"/>
        </w:rPr>
        <w:t xml:space="preserve"> i realizacj</w:t>
      </w:r>
      <w:r w:rsidR="00DA2850" w:rsidRPr="00A71448">
        <w:rPr>
          <w:rFonts w:ascii="Arial" w:hAnsi="Arial" w:cs="Arial"/>
          <w:sz w:val="22"/>
          <w:szCs w:val="22"/>
          <w:lang w:val="pl-PL"/>
        </w:rPr>
        <w:t>ę</w:t>
      </w:r>
      <w:r w:rsidRPr="00A71448">
        <w:rPr>
          <w:rFonts w:ascii="Arial" w:hAnsi="Arial" w:cs="Arial"/>
          <w:sz w:val="22"/>
          <w:szCs w:val="22"/>
        </w:rPr>
        <w:t xml:space="preserve"> umowy bez zakłóceń.</w:t>
      </w:r>
    </w:p>
    <w:p w14:paraId="2CE590FA" w14:textId="77777777" w:rsidR="004E23F1" w:rsidRPr="00A71448" w:rsidRDefault="004E23F1" w:rsidP="00A71448">
      <w:pPr>
        <w:pStyle w:val="Akapitzlist"/>
        <w:numPr>
          <w:ilvl w:val="0"/>
          <w:numId w:val="21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 xml:space="preserve">Od dnia protokolarnego przekazania terenu robót Wykonawca odpowiada za organizację swojego zaplecza w miejscu wskazanym przez Zamawiającego, utrzymanie ładu i porządku, usuwanie śmieci, opakowań i innych odpadów powstałych podczas wykonywania umowy. W przypadku zaniechania czynności porządkowe mogą zostać wykonane przez Zamawiającego na koszt Wykonawcy. </w:t>
      </w:r>
    </w:p>
    <w:p w14:paraId="7DF79C63" w14:textId="77777777" w:rsidR="004E23F1" w:rsidRPr="00A71448" w:rsidRDefault="004E23F1" w:rsidP="00A71448">
      <w:pPr>
        <w:pStyle w:val="Akapitzlist"/>
        <w:numPr>
          <w:ilvl w:val="0"/>
          <w:numId w:val="21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Od dnia protokolarnego przekazania terenu robót Wykonawca ponosi odpowiedzialność za szkody wyrządzone Zamawiającemu oraz osobom trzecim.</w:t>
      </w:r>
    </w:p>
    <w:p w14:paraId="1F376C71" w14:textId="77777777" w:rsidR="004E23F1" w:rsidRPr="00A71448" w:rsidRDefault="004E23F1" w:rsidP="00A71448">
      <w:pPr>
        <w:pStyle w:val="Akapitzlist"/>
        <w:numPr>
          <w:ilvl w:val="0"/>
          <w:numId w:val="21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lastRenderedPageBreak/>
        <w:t xml:space="preserve">Zamawiający zobowiązany jest do dokonania odbioru robót w ciągu 3 dni </w:t>
      </w:r>
      <w:r w:rsidR="00434B2C" w:rsidRPr="00A71448">
        <w:rPr>
          <w:rFonts w:ascii="Arial" w:hAnsi="Arial" w:cs="Arial"/>
          <w:sz w:val="22"/>
          <w:szCs w:val="22"/>
          <w:lang w:val="pl-PL"/>
        </w:rPr>
        <w:t>roboczych</w:t>
      </w:r>
      <w:r w:rsidRPr="00A71448">
        <w:rPr>
          <w:rFonts w:ascii="Arial" w:hAnsi="Arial" w:cs="Arial"/>
          <w:sz w:val="22"/>
          <w:szCs w:val="22"/>
        </w:rPr>
        <w:t>, licząc od dnia ich zgłoszenia przez Wykonawcę do odbioru.</w:t>
      </w:r>
    </w:p>
    <w:p w14:paraId="2C47E2E0" w14:textId="77777777" w:rsidR="004E23F1" w:rsidRPr="00A71448" w:rsidRDefault="004E23F1" w:rsidP="00A71448">
      <w:pPr>
        <w:pStyle w:val="Akapitzlist"/>
        <w:numPr>
          <w:ilvl w:val="0"/>
          <w:numId w:val="21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Wykonawca zapewnia, że wszystkie osoby wyznaczone do realizacji niniejszej umowy posiadają odpowiednie kwalifikacje oraz przeszkolenia i uprawnienia wymagane przepisami prawa (zwłaszcza przepisami BHP), a także że będą one wyposażone w odpowiedni sprzęt i odzież zgodną z przepisami BHP.</w:t>
      </w:r>
    </w:p>
    <w:p w14:paraId="5CD76B36" w14:textId="77777777" w:rsidR="004E23F1" w:rsidRPr="00A71448" w:rsidRDefault="004E23F1" w:rsidP="00A71448">
      <w:pPr>
        <w:pStyle w:val="Akapitzlist"/>
        <w:numPr>
          <w:ilvl w:val="0"/>
          <w:numId w:val="21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Wykonawca zobowiązuje się wykonać przedmiot umowy z należytą starannością, zgodnie z obowiązującymi przepisami, normami technicznymi, standardami, zasadami sztuki budowlanej, etyką zawodową oraz postanowieniami umowy.</w:t>
      </w:r>
    </w:p>
    <w:p w14:paraId="4F38ED87" w14:textId="77777777" w:rsidR="004E23F1" w:rsidRPr="00A71448" w:rsidRDefault="004E23F1" w:rsidP="00A71448">
      <w:pPr>
        <w:pStyle w:val="Akapitzlist"/>
        <w:numPr>
          <w:ilvl w:val="0"/>
          <w:numId w:val="21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Wykonawca zobowiązuje się przestrzegać poleceń osób sprawujących nadzór ze strony Zamawiającego.</w:t>
      </w:r>
    </w:p>
    <w:p w14:paraId="55FD37FF" w14:textId="77777777" w:rsidR="004E23F1" w:rsidRPr="00A71448" w:rsidRDefault="004E23F1" w:rsidP="00A71448">
      <w:pPr>
        <w:pStyle w:val="Akapitzlist"/>
        <w:numPr>
          <w:ilvl w:val="0"/>
          <w:numId w:val="21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W przypadku gdyby Wykonawca realizował roboty objęte niniejszą umową bez należytej staranności, niezgodnie z zasadami sztuki budowlanej, normami, obowiązującymi przepisami, zasadami BHP lub sprzecznie z umową, Zamawiający ma prawo:</w:t>
      </w:r>
    </w:p>
    <w:p w14:paraId="6E5A1750" w14:textId="77777777" w:rsidR="004E23F1" w:rsidRPr="00A71448" w:rsidRDefault="004E23F1" w:rsidP="00A71448">
      <w:pPr>
        <w:pStyle w:val="Akapitzlist"/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a) nakazać Wykonawcy zaprzestania wykonywania robót,</w:t>
      </w:r>
    </w:p>
    <w:p w14:paraId="113D4490" w14:textId="77777777" w:rsidR="004E23F1" w:rsidRPr="00A71448" w:rsidRDefault="004E23F1" w:rsidP="00A71448">
      <w:pPr>
        <w:pStyle w:val="Akapitzlist"/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b) odstąpić od umowy,</w:t>
      </w:r>
    </w:p>
    <w:p w14:paraId="767BFC62" w14:textId="77777777" w:rsidR="004E23F1" w:rsidRPr="00A71448" w:rsidRDefault="004E23F1" w:rsidP="00A71448">
      <w:pPr>
        <w:pStyle w:val="Akapitzlist"/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c) powierzyć poprawienie lub wykonanie robót objętych umową innym podmiotom na koszt i niebezpieczeństwo Wykonawcy,</w:t>
      </w:r>
    </w:p>
    <w:p w14:paraId="0D8E4506" w14:textId="77777777" w:rsidR="004E23F1" w:rsidRPr="00A71448" w:rsidRDefault="004E23F1" w:rsidP="00A71448">
      <w:pPr>
        <w:pStyle w:val="Akapitzlist"/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d) potrącić z wynagrodzenia Wykonawcy należności z tytułu poniesionej szkody.</w:t>
      </w:r>
    </w:p>
    <w:p w14:paraId="25FAAFC1" w14:textId="77777777" w:rsidR="004E23F1" w:rsidRPr="00A71448" w:rsidRDefault="004E23F1" w:rsidP="00A71448">
      <w:pPr>
        <w:pStyle w:val="Akapitzlist"/>
        <w:numPr>
          <w:ilvl w:val="0"/>
          <w:numId w:val="21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Wynagrodzenie Wykonawcy będzie płatne po podpisaniu protokołu odbioru końcowego bez uwag, przelewem z konta Zamawiającego na podstawie prawidłowo wystawionej faktury VAT w terminie 14 dni od daty jej otrzymania przez Zamawiającego.</w:t>
      </w:r>
    </w:p>
    <w:p w14:paraId="1D3537E9" w14:textId="77777777" w:rsidR="004E23F1" w:rsidRPr="00A71448" w:rsidRDefault="004E23F1" w:rsidP="00A71448">
      <w:pPr>
        <w:pStyle w:val="Akapitzlist"/>
        <w:numPr>
          <w:ilvl w:val="0"/>
          <w:numId w:val="21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W przypadku, gdy wskazany przez Wykonawcę rachunek bankowy, na który ma nastąpić zapłata wynagrodzenia, nie widnieje w wykazie podmiotów zarejestrowanych jako podatnicy VAT, niezarejestrowanych oraz wykreślonych i przywróconych do rejestru VAT, Zamawiającemu przysługuje prawo wstrzymania zapłaty wynagrodzenia do czasu uzyskania wpisu tego rachunku bankowego do przedmiotowego wykazu lub wskazania nowego rachunku bankowego ujawnionego w wyżej wymienionym wykazie.</w:t>
      </w:r>
    </w:p>
    <w:p w14:paraId="1DAEB359" w14:textId="77777777" w:rsidR="004E23F1" w:rsidRPr="00A71448" w:rsidRDefault="004E23F1" w:rsidP="00A71448">
      <w:pPr>
        <w:pStyle w:val="Akapitzlist"/>
        <w:numPr>
          <w:ilvl w:val="0"/>
          <w:numId w:val="21"/>
        </w:numPr>
        <w:spacing w:line="276" w:lineRule="auto"/>
        <w:ind w:left="709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Okres do czasu uzyskania przez Wykonawcę wpisu rachunku bankowego do przedmiotowego wykazu i przekazania informacji Zamawiającemu lub wskazania Zamawiającemu nowego rachunku bankowego ujawnionego w ww. wykazie nie jest traktowany jako opóźnienie Zamawiającego w zapłacie należnego wynagrodzenia i w takim przypadku nie będą naliczane za ten okres odsetki za opóźnienie w wysokości odsetek ustawowych.</w:t>
      </w:r>
    </w:p>
    <w:p w14:paraId="52231EAB" w14:textId="77777777" w:rsidR="004E23F1" w:rsidRPr="00A71448" w:rsidRDefault="004E23F1" w:rsidP="00A71448">
      <w:pPr>
        <w:pStyle w:val="Akapitzlist"/>
        <w:numPr>
          <w:ilvl w:val="0"/>
          <w:numId w:val="21"/>
        </w:numPr>
        <w:spacing w:line="276" w:lineRule="auto"/>
        <w:ind w:left="709" w:hanging="426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Strony zobowiązują się do przetwarzania danych osobowych wyłącznie w zakresie i w celu określonym w umowie oraz do przestrzegania przepisów Rozporządzenia Parlamentu Europejskiego i Rady UE 2016/679 z dnia 27 kwietnia 2016 r. w sprawie ochrony osób fizycznych w związku z przetwarzaniem danych osobowych i w sprawie swobodnego przepływu takich danych oraz uchylenia dyrektywy 95/46/WE.</w:t>
      </w:r>
    </w:p>
    <w:p w14:paraId="285C6EF3" w14:textId="77777777" w:rsidR="004E23F1" w:rsidRPr="00A71448" w:rsidRDefault="004E23F1" w:rsidP="00A71448">
      <w:pPr>
        <w:pStyle w:val="Akapitzlist"/>
        <w:numPr>
          <w:ilvl w:val="0"/>
          <w:numId w:val="21"/>
        </w:numPr>
        <w:spacing w:line="276" w:lineRule="auto"/>
        <w:ind w:left="709" w:hanging="426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Wykonawca oświadcza, że nie podlega wykluczeniu z postępowania o udzielenie zamówienia publicznego na podstawie art. 7 ust.1 pkt 1 - 3 w związku z art. 7 ust. 9 ustawy z dnia 13 kwietnia 2022 r. o szczególnych rozwiązaniach w zakresie przeciwdziałania wspieraniu agresji na Ukrainę oraz służących ochronie bezpieczeństwa narodowego.</w:t>
      </w:r>
    </w:p>
    <w:p w14:paraId="7D19182C" w14:textId="77777777" w:rsidR="004E23F1" w:rsidRPr="00A71448" w:rsidRDefault="004E23F1" w:rsidP="00A71448">
      <w:pPr>
        <w:pStyle w:val="Akapitzlist"/>
        <w:numPr>
          <w:ilvl w:val="0"/>
          <w:numId w:val="21"/>
        </w:numPr>
        <w:spacing w:line="276" w:lineRule="auto"/>
        <w:ind w:left="709" w:hanging="426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Strony dołożą wszelkich starań, aby wszelkie sporne kwestie rozwiązywać polubownie, a kiedy to okaże się niemożliwe, będą one rozpatrywane przez Sąd powszechny w miejscu Zamawiającego.</w:t>
      </w:r>
    </w:p>
    <w:p w14:paraId="46C13D28" w14:textId="77777777" w:rsidR="00831C17" w:rsidRPr="00A71448" w:rsidRDefault="00831C17" w:rsidP="00A71448">
      <w:pPr>
        <w:pStyle w:val="Akapitzlist"/>
        <w:numPr>
          <w:ilvl w:val="0"/>
          <w:numId w:val="21"/>
        </w:numPr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  <w:lang w:val="pl-PL"/>
        </w:rPr>
        <w:t>Z</w:t>
      </w:r>
      <w:proofErr w:type="spellStart"/>
      <w:r w:rsidRPr="00A71448">
        <w:rPr>
          <w:rFonts w:ascii="Arial" w:hAnsi="Arial" w:cs="Arial"/>
          <w:sz w:val="22"/>
          <w:szCs w:val="22"/>
        </w:rPr>
        <w:t>amówienie</w:t>
      </w:r>
      <w:proofErr w:type="spellEnd"/>
      <w:r w:rsidRPr="00A71448">
        <w:rPr>
          <w:rFonts w:ascii="Arial" w:hAnsi="Arial" w:cs="Arial"/>
          <w:sz w:val="22"/>
          <w:szCs w:val="22"/>
        </w:rPr>
        <w:t xml:space="preserve"> będzie współfinansowane ze środków Unii Europejskiej w ramach programu regionalnego Fundusze Europejskie dla Łódzkiego 2021-2027 (Projekt „Dobre zdrowie kadry Wojewódzkiego Urzędu Pracy w Łodzi”)</w:t>
      </w:r>
      <w:r w:rsidRPr="00A71448">
        <w:rPr>
          <w:rFonts w:ascii="Arial" w:hAnsi="Arial" w:cs="Arial"/>
          <w:sz w:val="22"/>
          <w:szCs w:val="22"/>
          <w:lang w:val="pl-PL"/>
        </w:rPr>
        <w:t>.</w:t>
      </w:r>
    </w:p>
    <w:p w14:paraId="7E53F408" w14:textId="77777777" w:rsidR="00E677D1" w:rsidRPr="00A71448" w:rsidRDefault="00E677D1" w:rsidP="00A71448">
      <w:pPr>
        <w:spacing w:before="240" w:after="120" w:line="276" w:lineRule="auto"/>
        <w:rPr>
          <w:rFonts w:ascii="Arial" w:hAnsi="Arial" w:cs="Arial"/>
          <w:b/>
          <w:sz w:val="22"/>
          <w:szCs w:val="22"/>
        </w:rPr>
      </w:pPr>
      <w:r w:rsidRPr="00A71448">
        <w:rPr>
          <w:rFonts w:ascii="Arial" w:hAnsi="Arial" w:cs="Arial"/>
          <w:b/>
          <w:sz w:val="22"/>
          <w:szCs w:val="22"/>
        </w:rPr>
        <w:lastRenderedPageBreak/>
        <w:t>IV.  PRZETWARZANIE DANYCH</w:t>
      </w:r>
    </w:p>
    <w:p w14:paraId="75C5C233" w14:textId="77777777" w:rsidR="00E677D1" w:rsidRPr="00A71448" w:rsidRDefault="00E677D1" w:rsidP="00A71448">
      <w:pPr>
        <w:numPr>
          <w:ilvl w:val="0"/>
          <w:numId w:val="6"/>
        </w:numPr>
        <w:spacing w:before="240" w:after="120" w:line="276" w:lineRule="auto"/>
        <w:rPr>
          <w:rFonts w:ascii="Arial" w:hAnsi="Arial" w:cs="Arial"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>Zgodnie z art. 13 ust. 1 i 2 rozporządzenia Parlamentu Europejskiego i Rady (UE) 2016/679 z dnia 27 kwietnia 2016 r. w sprawie ochrony osób fizycznych w związku z przetwarzaniem danych osobowych</w:t>
      </w:r>
      <w:r w:rsidRPr="00A71448">
        <w:rPr>
          <w:rFonts w:ascii="Arial" w:hAnsi="Arial" w:cs="Arial"/>
          <w:sz w:val="22"/>
          <w:szCs w:val="22"/>
        </w:rPr>
        <w:t xml:space="preserve"> </w:t>
      </w:r>
      <w:r w:rsidRPr="00A71448">
        <w:rPr>
          <w:rFonts w:ascii="Arial" w:hAnsi="Arial" w:cs="Arial"/>
          <w:sz w:val="22"/>
          <w:szCs w:val="22"/>
          <w:lang w:val="x-none"/>
        </w:rPr>
        <w:t xml:space="preserve">i w sprawie swobodnego przepływu takich danych oraz uchylenia dyrektywy 95/46/WE (ogólne rozporządzenie o ochronie danych) (Dz. Urz. UE L 119z 04.05.2016, str. 1), zwanym dalej „RODO”, Zamawiający informuje, że: </w:t>
      </w:r>
    </w:p>
    <w:p w14:paraId="3EB822ED" w14:textId="77777777" w:rsidR="00E677D1" w:rsidRPr="00A71448" w:rsidRDefault="00E677D1" w:rsidP="00A71448">
      <w:pPr>
        <w:numPr>
          <w:ilvl w:val="0"/>
          <w:numId w:val="7"/>
        </w:numPr>
        <w:spacing w:before="120" w:line="276" w:lineRule="auto"/>
        <w:ind w:hanging="357"/>
        <w:rPr>
          <w:rFonts w:ascii="Arial" w:hAnsi="Arial" w:cs="Arial"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 xml:space="preserve">administratorem danych osobowych zawartych w dokumentacji postępowania jest </w:t>
      </w:r>
      <w:r w:rsidRPr="00A71448">
        <w:rPr>
          <w:rFonts w:ascii="Arial" w:hAnsi="Arial" w:cs="Arial"/>
          <w:i/>
          <w:sz w:val="22"/>
          <w:szCs w:val="22"/>
          <w:lang w:val="x-none"/>
        </w:rPr>
        <w:t>Wojewódzki Urząd Pracy w Łodzi z siedzibą w Łodzi, ul. Wólczańska 49, 90-608 Łódź, adres mailowy: lowu@wup.lodz.pl, nr telefonu: 42 633 58 78;</w:t>
      </w:r>
    </w:p>
    <w:p w14:paraId="3920B670" w14:textId="77777777" w:rsidR="00E677D1" w:rsidRPr="00A71448" w:rsidRDefault="00E677D1" w:rsidP="00A71448">
      <w:pPr>
        <w:numPr>
          <w:ilvl w:val="0"/>
          <w:numId w:val="7"/>
        </w:numPr>
        <w:spacing w:before="120" w:line="276" w:lineRule="auto"/>
        <w:ind w:hanging="357"/>
        <w:rPr>
          <w:rFonts w:ascii="Arial" w:hAnsi="Arial" w:cs="Arial"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 xml:space="preserve">inspektorem ochrony danych osobowych w </w:t>
      </w:r>
      <w:r w:rsidRPr="00A71448">
        <w:rPr>
          <w:rFonts w:ascii="Arial" w:hAnsi="Arial" w:cs="Arial"/>
          <w:i/>
          <w:sz w:val="22"/>
          <w:szCs w:val="22"/>
          <w:lang w:val="x-none"/>
        </w:rPr>
        <w:t>Wojewódzkim Urzędzie Pracy w Łodzi</w:t>
      </w:r>
      <w:r w:rsidRPr="00A71448">
        <w:rPr>
          <w:rFonts w:ascii="Arial" w:hAnsi="Arial" w:cs="Arial"/>
          <w:sz w:val="22"/>
          <w:szCs w:val="22"/>
          <w:lang w:val="x-none"/>
        </w:rPr>
        <w:t xml:space="preserve"> jest</w:t>
      </w:r>
      <w:r w:rsidRPr="00A71448">
        <w:rPr>
          <w:rFonts w:ascii="Arial" w:hAnsi="Arial" w:cs="Arial"/>
          <w:i/>
          <w:sz w:val="22"/>
          <w:szCs w:val="22"/>
          <w:lang w:val="x-none"/>
        </w:rPr>
        <w:t xml:space="preserve"> Pan Szymon Różycki, kontakt: ochronadanych@wup.lodz.pl, nr telefonu: 42 663 02 71;</w:t>
      </w:r>
    </w:p>
    <w:p w14:paraId="3703C672" w14:textId="34DA05A8" w:rsidR="00E677D1" w:rsidRPr="00A71448" w:rsidRDefault="00E677D1" w:rsidP="00A71448">
      <w:pPr>
        <w:numPr>
          <w:ilvl w:val="0"/>
          <w:numId w:val="7"/>
        </w:numPr>
        <w:spacing w:before="120" w:line="276" w:lineRule="auto"/>
        <w:rPr>
          <w:rFonts w:ascii="Arial" w:hAnsi="Arial" w:cs="Arial"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>dane osobowe przetwarzane będą na podstawie art. 6 ust. 1 lit. c</w:t>
      </w:r>
      <w:r w:rsidRPr="00A71448">
        <w:rPr>
          <w:rFonts w:ascii="Arial" w:hAnsi="Arial" w:cs="Arial"/>
          <w:i/>
          <w:sz w:val="22"/>
          <w:szCs w:val="22"/>
          <w:lang w:val="x-none"/>
        </w:rPr>
        <w:t xml:space="preserve"> </w:t>
      </w:r>
      <w:r w:rsidRPr="00A71448">
        <w:rPr>
          <w:rFonts w:ascii="Arial" w:hAnsi="Arial" w:cs="Arial"/>
          <w:sz w:val="22"/>
          <w:szCs w:val="22"/>
          <w:lang w:val="x-none"/>
        </w:rPr>
        <w:t xml:space="preserve">RODO w celu związanym z postępowaniem </w:t>
      </w:r>
      <w:r w:rsidRPr="00A71448">
        <w:rPr>
          <w:rFonts w:ascii="Arial" w:hAnsi="Arial" w:cs="Arial"/>
          <w:sz w:val="22"/>
          <w:szCs w:val="22"/>
        </w:rPr>
        <w:t>w sprawie wydatkowania środków publicznych</w:t>
      </w:r>
      <w:r w:rsidRPr="00A71448">
        <w:rPr>
          <w:rFonts w:ascii="Arial" w:hAnsi="Arial" w:cs="Arial"/>
          <w:sz w:val="22"/>
          <w:szCs w:val="22"/>
          <w:lang w:val="x-none"/>
        </w:rPr>
        <w:t xml:space="preserve"> na </w:t>
      </w:r>
      <w:r w:rsidR="00CC6427" w:rsidRPr="00A71448">
        <w:rPr>
          <w:rFonts w:ascii="Arial" w:hAnsi="Arial" w:cs="Arial"/>
          <w:sz w:val="22"/>
          <w:szCs w:val="22"/>
        </w:rPr>
        <w:t xml:space="preserve">roboty budowlane </w:t>
      </w:r>
      <w:r w:rsidR="00A71448" w:rsidRPr="00A71448">
        <w:rPr>
          <w:rFonts w:ascii="Arial" w:hAnsi="Arial" w:cs="Arial"/>
          <w:sz w:val="22"/>
          <w:szCs w:val="22"/>
        </w:rPr>
        <w:t>dotycząc</w:t>
      </w:r>
      <w:r w:rsidR="00A71448">
        <w:rPr>
          <w:rFonts w:ascii="Arial" w:hAnsi="Arial" w:cs="Arial"/>
          <w:sz w:val="22"/>
          <w:szCs w:val="22"/>
        </w:rPr>
        <w:t xml:space="preserve">e </w:t>
      </w:r>
      <w:r w:rsidR="00A71448" w:rsidRPr="00A71448">
        <w:rPr>
          <w:rFonts w:ascii="Arial" w:hAnsi="Arial" w:cs="Arial"/>
          <w:sz w:val="22"/>
          <w:szCs w:val="22"/>
        </w:rPr>
        <w:t xml:space="preserve">robót budowlanych polegających zakupie, dostawie </w:t>
      </w:r>
      <w:r w:rsidR="00A71448">
        <w:rPr>
          <w:rFonts w:ascii="Arial" w:hAnsi="Arial" w:cs="Arial"/>
          <w:sz w:val="22"/>
          <w:szCs w:val="22"/>
        </w:rPr>
        <w:br/>
      </w:r>
      <w:r w:rsidR="00A71448" w:rsidRPr="00A71448">
        <w:rPr>
          <w:rFonts w:ascii="Arial" w:hAnsi="Arial" w:cs="Arial"/>
          <w:sz w:val="22"/>
          <w:szCs w:val="22"/>
        </w:rPr>
        <w:t xml:space="preserve">i usłudze montażu 20 m2 wykładziny </w:t>
      </w:r>
      <w:r w:rsidR="00CC6427" w:rsidRPr="00A71448">
        <w:rPr>
          <w:rFonts w:ascii="Arial" w:hAnsi="Arial" w:cs="Arial"/>
          <w:sz w:val="22"/>
          <w:szCs w:val="22"/>
        </w:rPr>
        <w:t>w ramach projektu „Dobre zdrowie kadry Wojewódzkiego Urzędu Pracy w Łodzi”</w:t>
      </w:r>
      <w:r w:rsidRPr="00A71448">
        <w:rPr>
          <w:rFonts w:ascii="Arial" w:hAnsi="Arial" w:cs="Arial"/>
          <w:sz w:val="22"/>
          <w:szCs w:val="22"/>
        </w:rPr>
        <w:t>”</w:t>
      </w:r>
      <w:r w:rsidRPr="00A71448">
        <w:rPr>
          <w:rFonts w:ascii="Arial" w:hAnsi="Arial" w:cs="Arial"/>
          <w:sz w:val="22"/>
          <w:szCs w:val="22"/>
          <w:lang w:val="x-none"/>
        </w:rPr>
        <w:t>, sygn.</w:t>
      </w:r>
      <w:r w:rsidRPr="00A71448">
        <w:rPr>
          <w:rFonts w:ascii="Arial" w:hAnsi="Arial" w:cs="Arial"/>
          <w:sz w:val="22"/>
          <w:szCs w:val="22"/>
        </w:rPr>
        <w:t xml:space="preserve"> </w:t>
      </w:r>
      <w:r w:rsidR="005451D7" w:rsidRPr="005451D7">
        <w:rPr>
          <w:rFonts w:ascii="Arial" w:hAnsi="Arial" w:cs="Arial"/>
          <w:bCs/>
          <w:sz w:val="22"/>
          <w:szCs w:val="22"/>
        </w:rPr>
        <w:t>SP-67/25-RBD/01</w:t>
      </w:r>
    </w:p>
    <w:p w14:paraId="26E0E280" w14:textId="77777777" w:rsidR="00E677D1" w:rsidRPr="00A71448" w:rsidRDefault="00E677D1" w:rsidP="00A71448">
      <w:pPr>
        <w:numPr>
          <w:ilvl w:val="0"/>
          <w:numId w:val="7"/>
        </w:numPr>
        <w:spacing w:before="120" w:line="276" w:lineRule="auto"/>
        <w:ind w:hanging="357"/>
        <w:rPr>
          <w:rFonts w:ascii="Arial" w:hAnsi="Arial" w:cs="Arial"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 xml:space="preserve">odbiorcami danych osobowych będą osoby lub podmioty, którym udostępniona zostanie dokumentacja postępowania;  </w:t>
      </w:r>
    </w:p>
    <w:p w14:paraId="1C5E0F3C" w14:textId="77777777" w:rsidR="00E677D1" w:rsidRPr="00A71448" w:rsidRDefault="00E677D1" w:rsidP="00A71448">
      <w:pPr>
        <w:numPr>
          <w:ilvl w:val="0"/>
          <w:numId w:val="7"/>
        </w:numPr>
        <w:spacing w:before="120" w:line="276" w:lineRule="auto"/>
        <w:ind w:hanging="357"/>
        <w:rPr>
          <w:rFonts w:ascii="Arial" w:hAnsi="Arial" w:cs="Arial"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>dane osobowe będą przechowywane do momentu wygaśnięcia obowiązku przechowywania danych wynikającego z przepisów</w:t>
      </w:r>
      <w:r w:rsidRPr="00A71448">
        <w:rPr>
          <w:rFonts w:ascii="Arial" w:hAnsi="Arial" w:cs="Arial"/>
          <w:sz w:val="22"/>
          <w:szCs w:val="22"/>
        </w:rPr>
        <w:t>;</w:t>
      </w:r>
    </w:p>
    <w:p w14:paraId="5F7B3641" w14:textId="77777777" w:rsidR="00E677D1" w:rsidRPr="00A71448" w:rsidRDefault="00E677D1" w:rsidP="00A71448">
      <w:pPr>
        <w:numPr>
          <w:ilvl w:val="0"/>
          <w:numId w:val="7"/>
        </w:numPr>
        <w:spacing w:before="120" w:line="276" w:lineRule="auto"/>
        <w:ind w:hanging="357"/>
        <w:rPr>
          <w:rFonts w:ascii="Arial" w:hAnsi="Arial" w:cs="Arial"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>w odniesieniu do danych osobowych decyzje nie będą podejmowane w sposób zautomatyzowany, stosowanie do art. 22 RODO;</w:t>
      </w:r>
    </w:p>
    <w:p w14:paraId="14DD4411" w14:textId="77777777" w:rsidR="00E677D1" w:rsidRPr="00A71448" w:rsidRDefault="00E677D1" w:rsidP="00A71448">
      <w:pPr>
        <w:numPr>
          <w:ilvl w:val="0"/>
          <w:numId w:val="7"/>
        </w:numPr>
        <w:spacing w:before="120" w:line="276" w:lineRule="auto"/>
        <w:ind w:hanging="357"/>
        <w:rPr>
          <w:rFonts w:ascii="Arial" w:hAnsi="Arial" w:cs="Arial"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>posiada Pani/Pan:</w:t>
      </w:r>
    </w:p>
    <w:p w14:paraId="0788FB99" w14:textId="77777777" w:rsidR="00E677D1" w:rsidRPr="00A71448" w:rsidRDefault="00E677D1" w:rsidP="00A71448">
      <w:pPr>
        <w:numPr>
          <w:ilvl w:val="0"/>
          <w:numId w:val="4"/>
        </w:numPr>
        <w:spacing w:before="120" w:line="276" w:lineRule="auto"/>
        <w:ind w:hanging="357"/>
        <w:rPr>
          <w:rFonts w:ascii="Arial" w:hAnsi="Arial" w:cs="Arial"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>na podstawie art. 15 RODO prawo dostępu do danych osobowych Pani/Pana dotyczących;</w:t>
      </w:r>
    </w:p>
    <w:p w14:paraId="2D28D1A2" w14:textId="77777777" w:rsidR="00E677D1" w:rsidRPr="00A71448" w:rsidRDefault="00E677D1" w:rsidP="00A71448">
      <w:pPr>
        <w:numPr>
          <w:ilvl w:val="0"/>
          <w:numId w:val="4"/>
        </w:numPr>
        <w:spacing w:before="120" w:line="276" w:lineRule="auto"/>
        <w:ind w:hanging="357"/>
        <w:rPr>
          <w:rFonts w:ascii="Arial" w:hAnsi="Arial" w:cs="Arial"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>na podstawie art. 16 RODO prawo do sprostowania Pani/Pana danych osobowych;</w:t>
      </w:r>
    </w:p>
    <w:p w14:paraId="11FEFE69" w14:textId="77777777" w:rsidR="00E677D1" w:rsidRPr="00A71448" w:rsidRDefault="00E677D1" w:rsidP="00A71448">
      <w:pPr>
        <w:numPr>
          <w:ilvl w:val="0"/>
          <w:numId w:val="4"/>
        </w:numPr>
        <w:spacing w:before="120" w:line="276" w:lineRule="auto"/>
        <w:ind w:hanging="357"/>
        <w:rPr>
          <w:rFonts w:ascii="Arial" w:hAnsi="Arial" w:cs="Arial"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 xml:space="preserve">na podstawie art. 18 RODO prawo żądania od administratora ograniczenia przetwarzania danych osobowych z zastrzeżeniem przypadków, o których mowa w art. 18 ust. 2 RODO; </w:t>
      </w:r>
    </w:p>
    <w:p w14:paraId="7E72AB5A" w14:textId="77777777" w:rsidR="00E677D1" w:rsidRPr="00A71448" w:rsidRDefault="00E677D1" w:rsidP="00A71448">
      <w:pPr>
        <w:numPr>
          <w:ilvl w:val="0"/>
          <w:numId w:val="4"/>
        </w:numPr>
        <w:spacing w:before="120" w:line="276" w:lineRule="auto"/>
        <w:ind w:hanging="357"/>
        <w:rPr>
          <w:rFonts w:ascii="Arial" w:hAnsi="Arial" w:cs="Arial"/>
          <w:i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14:paraId="10249828" w14:textId="77777777" w:rsidR="00E677D1" w:rsidRPr="00A71448" w:rsidRDefault="00E677D1" w:rsidP="00A71448">
      <w:pPr>
        <w:numPr>
          <w:ilvl w:val="0"/>
          <w:numId w:val="3"/>
        </w:numPr>
        <w:spacing w:before="120" w:line="276" w:lineRule="auto"/>
        <w:ind w:hanging="357"/>
        <w:rPr>
          <w:rFonts w:ascii="Arial" w:hAnsi="Arial" w:cs="Arial"/>
          <w:i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>nie przysługuje Pani/Panu:</w:t>
      </w:r>
    </w:p>
    <w:p w14:paraId="66EDDEC4" w14:textId="77777777" w:rsidR="00E677D1" w:rsidRPr="00A71448" w:rsidRDefault="00E677D1" w:rsidP="00A71448">
      <w:pPr>
        <w:numPr>
          <w:ilvl w:val="0"/>
          <w:numId w:val="5"/>
        </w:numPr>
        <w:spacing w:before="120" w:line="276" w:lineRule="auto"/>
        <w:ind w:hanging="357"/>
        <w:rPr>
          <w:rFonts w:ascii="Arial" w:hAnsi="Arial" w:cs="Arial"/>
          <w:i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>w związku z art. 17 ust. 3 lit. b, d lub e RODO prawo do usunięcia danych osobowych;</w:t>
      </w:r>
    </w:p>
    <w:p w14:paraId="4E87F3CC" w14:textId="77777777" w:rsidR="00E677D1" w:rsidRPr="00A71448" w:rsidRDefault="00E677D1" w:rsidP="00A71448">
      <w:pPr>
        <w:numPr>
          <w:ilvl w:val="0"/>
          <w:numId w:val="5"/>
        </w:numPr>
        <w:spacing w:before="120" w:line="276" w:lineRule="auto"/>
        <w:ind w:hanging="357"/>
        <w:rPr>
          <w:rFonts w:ascii="Arial" w:hAnsi="Arial" w:cs="Arial"/>
          <w:i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>prawo do przenoszenia danych osobowych, o którym mowa w art. 20 RODO;</w:t>
      </w:r>
    </w:p>
    <w:p w14:paraId="50A0B6D8" w14:textId="77777777" w:rsidR="00E677D1" w:rsidRPr="00A71448" w:rsidRDefault="00E677D1" w:rsidP="00A71448">
      <w:pPr>
        <w:numPr>
          <w:ilvl w:val="0"/>
          <w:numId w:val="5"/>
        </w:numPr>
        <w:spacing w:before="120" w:line="276" w:lineRule="auto"/>
        <w:ind w:hanging="357"/>
        <w:rPr>
          <w:rFonts w:ascii="Arial" w:hAnsi="Arial" w:cs="Arial"/>
          <w:i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>na podstawie art. 21 RODO prawo sprzeciwu, wobec przetwarzania danych osobowych, gdyż podstawą prawną przetwarzania Pani/Pana danych osobowych jest art. 6 ust. 1 lit. c RODO.</w:t>
      </w:r>
    </w:p>
    <w:p w14:paraId="40935F39" w14:textId="77777777" w:rsidR="00E677D1" w:rsidRPr="00A71448" w:rsidRDefault="00E677D1" w:rsidP="00A71448">
      <w:pPr>
        <w:numPr>
          <w:ilvl w:val="0"/>
          <w:numId w:val="6"/>
        </w:numPr>
        <w:spacing w:before="120" w:line="276" w:lineRule="auto"/>
        <w:rPr>
          <w:rFonts w:ascii="Arial" w:hAnsi="Arial" w:cs="Arial"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t>Skorzystanie z prawa do sprostowania, o którym mowa w art. 16 RODO, nie może skutkować zmianą wyniku postępowania oraz nie może naruszać integralności protokołu oraz jego załączników.</w:t>
      </w:r>
    </w:p>
    <w:p w14:paraId="70B8F6FB" w14:textId="77777777" w:rsidR="00E677D1" w:rsidRPr="00A71448" w:rsidRDefault="00E677D1" w:rsidP="00A71448">
      <w:pPr>
        <w:numPr>
          <w:ilvl w:val="0"/>
          <w:numId w:val="6"/>
        </w:numPr>
        <w:spacing w:before="120" w:line="276" w:lineRule="auto"/>
        <w:rPr>
          <w:rFonts w:ascii="Arial" w:hAnsi="Arial" w:cs="Arial"/>
          <w:sz w:val="22"/>
          <w:szCs w:val="22"/>
          <w:lang w:val="x-none"/>
        </w:rPr>
      </w:pPr>
      <w:r w:rsidRPr="00A71448">
        <w:rPr>
          <w:rFonts w:ascii="Arial" w:hAnsi="Arial" w:cs="Arial"/>
          <w:sz w:val="22"/>
          <w:szCs w:val="22"/>
          <w:lang w:val="x-none"/>
        </w:rPr>
        <w:lastRenderedPageBreak/>
        <w:t>Prawo do ograniczenia przetwarzania, o którym mowa w art. 18 ust. 2 RODO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  <w:r w:rsidRPr="00A71448">
        <w:rPr>
          <w:rFonts w:ascii="Arial" w:hAnsi="Arial" w:cs="Arial"/>
          <w:sz w:val="22"/>
          <w:szCs w:val="22"/>
        </w:rPr>
        <w:t>.</w:t>
      </w:r>
    </w:p>
    <w:p w14:paraId="02E7DCE5" w14:textId="77777777" w:rsidR="0084051F" w:rsidRPr="00A71448" w:rsidRDefault="004E23F1" w:rsidP="00A71448">
      <w:pPr>
        <w:spacing w:before="240" w:after="120" w:line="276" w:lineRule="auto"/>
        <w:rPr>
          <w:rFonts w:ascii="Arial" w:hAnsi="Arial" w:cs="Arial"/>
          <w:b/>
          <w:sz w:val="22"/>
          <w:szCs w:val="22"/>
        </w:rPr>
      </w:pPr>
      <w:r w:rsidRPr="00A71448">
        <w:rPr>
          <w:rFonts w:ascii="Arial" w:hAnsi="Arial" w:cs="Arial"/>
          <w:b/>
          <w:sz w:val="22"/>
          <w:szCs w:val="22"/>
        </w:rPr>
        <w:t>I</w:t>
      </w:r>
      <w:r w:rsidR="00E677D1" w:rsidRPr="00A71448">
        <w:rPr>
          <w:rFonts w:ascii="Arial" w:hAnsi="Arial" w:cs="Arial"/>
          <w:b/>
          <w:sz w:val="22"/>
          <w:szCs w:val="22"/>
        </w:rPr>
        <w:t>V</w:t>
      </w:r>
      <w:r w:rsidRPr="00A71448">
        <w:rPr>
          <w:rFonts w:ascii="Arial" w:hAnsi="Arial" w:cs="Arial"/>
          <w:b/>
          <w:sz w:val="22"/>
          <w:szCs w:val="22"/>
        </w:rPr>
        <w:t xml:space="preserve">.  </w:t>
      </w:r>
      <w:r w:rsidR="0084051F" w:rsidRPr="00A71448">
        <w:rPr>
          <w:rFonts w:ascii="Arial" w:hAnsi="Arial" w:cs="Arial"/>
          <w:b/>
          <w:sz w:val="22"/>
          <w:szCs w:val="22"/>
        </w:rPr>
        <w:t>WARUNKI UDZIAŁU W POSTEPOWANIU</w:t>
      </w:r>
    </w:p>
    <w:p w14:paraId="1411EB46" w14:textId="77777777" w:rsidR="0084051F" w:rsidRPr="00A71448" w:rsidRDefault="0084051F" w:rsidP="00A71448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1. O udzielenie zamówienia mogą ubiegać się Wykonawcy:</w:t>
      </w:r>
    </w:p>
    <w:p w14:paraId="0E7BAB1C" w14:textId="77777777" w:rsidR="0084051F" w:rsidRPr="00A71448" w:rsidRDefault="0084051F" w:rsidP="00A71448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a) w stosunku do których nie otwarto likwidacji, których upadłości nie ogłoszono, których aktywami nie zarządza likwidator lub sąd, nie zawarli układu z wierzycielami, których działalność nie jest zawieszona albo nie znajdują się w innej tego rodzaju sytuacji wynikającej z podobnej procedury przewidzianej w przepisach miejsca wszczęcia tej procedury;</w:t>
      </w:r>
    </w:p>
    <w:p w14:paraId="39601103" w14:textId="77777777" w:rsidR="0084051F" w:rsidRPr="00A71448" w:rsidRDefault="0084051F" w:rsidP="00A71448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Oceny spełnienia tego warunku Zamawiający dokona w oparciu o zasadę spełnia – nie spełnia (1-0), na podstawie oświadczenia Wykonawcy o spełnianiu warunków udziału w postępowaniu, sporządzonego według wzoru Zamawiającego, stanowiącego załącznik nr 2 do niniejszego zapytania oraz na podstawie odpisu z właściwego rejestru lub ewidencji. Właściwy odpis Zamawiający pobierze sam za pomocą bezpłatnych i ogólnodostępnych baz danych.</w:t>
      </w:r>
    </w:p>
    <w:p w14:paraId="357970A4" w14:textId="77777777" w:rsidR="0084051F" w:rsidRPr="00A71448" w:rsidRDefault="0084051F" w:rsidP="00A71448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b) którzy (osoby fizyczne) lub których urzędujący członkowie ich organów zarządzających lub nadzorczych, wspólnicy spółki (w spółce jawnej lub partnerskiej) albo komplementariusz (w spółce komandytowej lub komandytowo-akcyjnej) lub prokurent nie zostali prawomocnie:</w:t>
      </w:r>
    </w:p>
    <w:p w14:paraId="0EE3012C" w14:textId="77777777" w:rsidR="0084051F" w:rsidRPr="00A71448" w:rsidRDefault="0084051F" w:rsidP="00A71448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Cambria Math" w:hAnsi="Cambria Math" w:cs="Cambria Math"/>
          <w:sz w:val="22"/>
          <w:szCs w:val="22"/>
        </w:rPr>
        <w:t>⎯</w:t>
      </w:r>
      <w:r w:rsidRPr="00A71448">
        <w:rPr>
          <w:rFonts w:ascii="Arial" w:hAnsi="Arial" w:cs="Arial"/>
          <w:sz w:val="22"/>
          <w:szCs w:val="22"/>
        </w:rPr>
        <w:t xml:space="preserve"> skazani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</w:t>
      </w:r>
    </w:p>
    <w:p w14:paraId="35B0B44D" w14:textId="77777777" w:rsidR="0084051F" w:rsidRPr="00A71448" w:rsidRDefault="0084051F" w:rsidP="00A71448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Cambria Math" w:hAnsi="Cambria Math" w:cs="Cambria Math"/>
          <w:sz w:val="22"/>
          <w:szCs w:val="22"/>
        </w:rPr>
        <w:t>⎯</w:t>
      </w:r>
      <w:r w:rsidRPr="00A71448">
        <w:rPr>
          <w:rFonts w:ascii="Arial" w:hAnsi="Arial" w:cs="Arial"/>
          <w:sz w:val="22"/>
          <w:szCs w:val="22"/>
        </w:rPr>
        <w:t xml:space="preserve"> ukarani za wykroczenie przeciwko prawom pracownika lub wykroczenie przeciwko środowisku, jeżeli za jego popełnienie wymierzono karę aresztu, ograniczenia wolności lub karę grzywny,</w:t>
      </w:r>
    </w:p>
    <w:p w14:paraId="5701B41B" w14:textId="77777777" w:rsidR="0084051F" w:rsidRPr="00A71448" w:rsidRDefault="0084051F" w:rsidP="00A71448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Oceny spełnienia tego warunku Zamawiający dokona w oparciu o zasadę spełnia – nie spełnia (1-0), na podstawie oświadczenia Wykonawcy o spełnianiu warunków udziału w postępowaniu, sporządzonego według wzoru Zamawiającego, stanowiącego załącznik nr 2 do niniejszego zapytania.</w:t>
      </w:r>
    </w:p>
    <w:p w14:paraId="77674A3E" w14:textId="77777777" w:rsidR="0084051F" w:rsidRPr="00A71448" w:rsidRDefault="0084051F" w:rsidP="00A71448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c) wobec których nie wydano ostatecznej decyzji administracyjnej o naruszeniu obowiązków wynikających z przepisów prawa pracy, prawa ochrony środowiska lub przepisów o zabezpieczeniu społecznym, jeżeli wymierzono tą decyzją karę pieniężną;</w:t>
      </w:r>
    </w:p>
    <w:p w14:paraId="509835F1" w14:textId="77777777" w:rsidR="0084051F" w:rsidRPr="00A71448" w:rsidRDefault="0084051F" w:rsidP="00A71448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Oceny spełnienia tego warunku Zamawiający dokona w oparciu o zasadę spełnia – nie spełnia (1-0), na podstawie oświadczenia Wykonawcy o spełnianiu warunków udziału w postępowaniu, sporządzonego według wzoru Zamawiającego, stanowiącego załącznik nr 2 do niniejszego zapytania.</w:t>
      </w:r>
    </w:p>
    <w:p w14:paraId="7A5A3D7B" w14:textId="77777777" w:rsidR="0084051F" w:rsidRPr="00A71448" w:rsidRDefault="0084051F" w:rsidP="00A71448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d) wobec których nie występuje konflikt interesów w rozumieniu art. 61 Rozporządzenia Parlamentu Europejskiego i Rady (UE, EUROATOM) 2018/1046 z dnia 18 lipca 2018 r.</w:t>
      </w:r>
    </w:p>
    <w:p w14:paraId="72F59D34" w14:textId="77777777" w:rsidR="0084051F" w:rsidRPr="00A71448" w:rsidRDefault="0084051F" w:rsidP="00A71448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 xml:space="preserve">w sprawie zasad finansowych mających zastosowanie do budżetu ogólnego Unii, zmieniające rozporządzenia (UE) nr 1296/2013, (UE) nr 1301/2013, (UE) nr 1303/2013, (UE) nr 1304/2013, (UE) nr 1309/2013, (UE) nr 1316/2013, (UE) nr 223/2014 i (UE) nr 283/2014 oraz decyzję nr </w:t>
      </w:r>
      <w:r w:rsidRPr="00A71448">
        <w:rPr>
          <w:rFonts w:ascii="Arial" w:hAnsi="Arial" w:cs="Arial"/>
          <w:sz w:val="22"/>
          <w:szCs w:val="22"/>
        </w:rPr>
        <w:lastRenderedPageBreak/>
        <w:t xml:space="preserve">541/2014/UE, a także uchylające rozporządzenie (UE, </w:t>
      </w:r>
      <w:proofErr w:type="spellStart"/>
      <w:r w:rsidRPr="00A71448">
        <w:rPr>
          <w:rFonts w:ascii="Arial" w:hAnsi="Arial" w:cs="Arial"/>
          <w:sz w:val="22"/>
          <w:szCs w:val="22"/>
        </w:rPr>
        <w:t>Euratom</w:t>
      </w:r>
      <w:proofErr w:type="spellEnd"/>
      <w:r w:rsidRPr="00A71448">
        <w:rPr>
          <w:rFonts w:ascii="Arial" w:hAnsi="Arial" w:cs="Arial"/>
          <w:sz w:val="22"/>
          <w:szCs w:val="22"/>
        </w:rPr>
        <w:t>) nr 966/2012, którego nie można skutecznie wyeliminować inaczej niż poprzez odrzucenie oferty.</w:t>
      </w:r>
    </w:p>
    <w:p w14:paraId="539CC81B" w14:textId="77777777" w:rsidR="0084051F" w:rsidRPr="00A71448" w:rsidRDefault="0084051F" w:rsidP="00A71448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Konflikt interesów istnieje wówczas, gdy bezstronne i obiektywne pełnienie funkcji podmiotu upoważnionego do działań finansowych lub innych osób wykonujących czynności w postępowaniu jest zagrożone z uwagi na względy rodzinne, emocjonalne, sympatie polityczne lub związki z jakimkolwiek krajem, interes gospodarczy lub jakiekolwiek inne bezpośrednie lub pośrednie interesy osobiste.</w:t>
      </w:r>
    </w:p>
    <w:p w14:paraId="40B58328" w14:textId="77777777" w:rsidR="0084051F" w:rsidRPr="00A71448" w:rsidRDefault="0084051F" w:rsidP="00A71448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Oceny spełnienia tego warunku Zamawiający dokona w oparciu o zasadę spełnia – nie spełnia (1-0), odpowiednio na podstawie oświadczenia Wykonawcy o spełnianiu warunków udziału w postępowaniu, sporządzonego według wzoru Zamawiającego, stanowiącego załącznik nr 2 do niniejszego zapytania, oświadczeń osób wykonujących czynności w postępowaniu ze strony Zamawiającego oraz na podstawie odpisu z właściwego rejestru lub ewidencji. Właściwy odpis Zamawiający pobierze sam za pomocą bezpłatnych i ogólnodostępnych baz danych.</w:t>
      </w:r>
    </w:p>
    <w:p w14:paraId="0E757D16" w14:textId="77777777" w:rsidR="0084051F" w:rsidRPr="00A71448" w:rsidRDefault="0084051F" w:rsidP="00A71448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e) nie podlegający wykluczeniu z postępowania na podstawie art. 7 ust. 1 ustawy o szczególnych rozwiązaniach w zakresie przeciwdziałania wspieraniu agresji na Ukrainę oraz służących ochronie bezpieczeństwa narodowego (tj. Dz. U. z 2024 r. poz. 507), zgodnie z którym z postepowania wyklucza się:</w:t>
      </w:r>
    </w:p>
    <w:p w14:paraId="4C4C6984" w14:textId="77777777" w:rsidR="0084051F" w:rsidRPr="00A71448" w:rsidRDefault="0084051F" w:rsidP="00A71448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Cambria Math" w:hAnsi="Cambria Math" w:cs="Cambria Math"/>
          <w:sz w:val="22"/>
          <w:szCs w:val="22"/>
        </w:rPr>
        <w:t>⎯</w:t>
      </w:r>
      <w:r w:rsidRPr="00A71448">
        <w:rPr>
          <w:rFonts w:ascii="Arial" w:hAnsi="Arial" w:cs="Arial"/>
          <w:sz w:val="22"/>
          <w:szCs w:val="22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2A78D375" w14:textId="77777777" w:rsidR="0084051F" w:rsidRPr="00A71448" w:rsidRDefault="0084051F" w:rsidP="00A71448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Cambria Math" w:hAnsi="Cambria Math" w:cs="Cambria Math"/>
          <w:sz w:val="22"/>
          <w:szCs w:val="22"/>
        </w:rPr>
        <w:t>⎯</w:t>
      </w:r>
      <w:r w:rsidRPr="00A71448">
        <w:rPr>
          <w:rFonts w:ascii="Arial" w:hAnsi="Arial" w:cs="Arial"/>
          <w:sz w:val="22"/>
          <w:szCs w:val="22"/>
        </w:rPr>
        <w:t xml:space="preserve"> wykonawcę oraz uczestnika konkursu, którego beneficjentem rzeczywistym w rozumieniu ustawy z dnia 1 marca 2018 r. o przeciwdziałaniu praniu pieniędzy oraz finansowaniu terroryzmu (Dz.U. z 2023 r. poz. 1124,1285,1723 i 1843)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7854F58F" w14:textId="77777777" w:rsidR="0084051F" w:rsidRPr="00A71448" w:rsidRDefault="0084051F" w:rsidP="00A71448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Cambria Math" w:hAnsi="Cambria Math" w:cs="Cambria Math"/>
          <w:sz w:val="22"/>
          <w:szCs w:val="22"/>
        </w:rPr>
        <w:t>⎯</w:t>
      </w:r>
      <w:r w:rsidRPr="00A71448">
        <w:rPr>
          <w:rFonts w:ascii="Arial" w:hAnsi="Arial" w:cs="Arial"/>
          <w:sz w:val="22"/>
          <w:szCs w:val="22"/>
        </w:rPr>
        <w:t xml:space="preserve"> wykonawcę oraz uczestnika konkursu, którego jednostką dominującą w rozumieniu art. 3 ust. 1 pkt 37 ustawy z dnia 29 września 1994 r. o rachunkowości (Dz.U. z 2023 r. poz. 120,295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</w:t>
      </w:r>
    </w:p>
    <w:p w14:paraId="6E5D68C8" w14:textId="77777777" w:rsidR="0084051F" w:rsidRPr="00A71448" w:rsidRDefault="0084051F" w:rsidP="00A71448">
      <w:pPr>
        <w:spacing w:before="240"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Oceny spełnienia tego warunku Zamawiający dokona w oparciu o zasadę spełnia – nie spełnia (1-0), na podstawie oświadczenia Wykonawcy o spełnianiu warunków udziału w postępowaniu, sporządzonego według wzoru Zamawiającego, stanowiącego załącznik nr 2 do niniejszego zapytania.</w:t>
      </w:r>
    </w:p>
    <w:p w14:paraId="1089A7FC" w14:textId="77777777" w:rsidR="004E23F1" w:rsidRPr="00A71448" w:rsidRDefault="0084051F" w:rsidP="00A71448">
      <w:pPr>
        <w:spacing w:before="240" w:after="120" w:line="276" w:lineRule="auto"/>
        <w:rPr>
          <w:rFonts w:ascii="Arial" w:hAnsi="Arial" w:cs="Arial"/>
          <w:b/>
          <w:sz w:val="22"/>
          <w:szCs w:val="22"/>
        </w:rPr>
      </w:pPr>
      <w:r w:rsidRPr="00A71448">
        <w:rPr>
          <w:rFonts w:ascii="Arial" w:hAnsi="Arial" w:cs="Arial"/>
          <w:b/>
          <w:sz w:val="22"/>
          <w:szCs w:val="22"/>
        </w:rPr>
        <w:t xml:space="preserve">V. </w:t>
      </w:r>
      <w:r w:rsidR="004E23F1" w:rsidRPr="00A71448">
        <w:rPr>
          <w:rFonts w:ascii="Arial" w:hAnsi="Arial" w:cs="Arial"/>
          <w:b/>
          <w:sz w:val="22"/>
          <w:szCs w:val="22"/>
        </w:rPr>
        <w:t>OCENA OFERT</w:t>
      </w:r>
    </w:p>
    <w:p w14:paraId="0BFE349C" w14:textId="77777777" w:rsidR="004E23F1" w:rsidRPr="00A71448" w:rsidRDefault="004E23F1" w:rsidP="00A71448">
      <w:pPr>
        <w:spacing w:after="120"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 xml:space="preserve">Za najkorzystniejszą zostanie uznana oferta, której cena będzie najniższa. Jeśli Wykonawca, którego oferta zostanie uznana za najkorzystniejszą, wycofa się z realizacji zamówienia, </w:t>
      </w:r>
      <w:r w:rsidRPr="00A71448">
        <w:rPr>
          <w:rFonts w:ascii="Arial" w:hAnsi="Arial" w:cs="Arial"/>
          <w:sz w:val="22"/>
          <w:szCs w:val="22"/>
        </w:rPr>
        <w:lastRenderedPageBreak/>
        <w:t xml:space="preserve">Zamawiający zleci wykonie </w:t>
      </w:r>
      <w:r w:rsidR="008E5A04" w:rsidRPr="00A71448">
        <w:rPr>
          <w:rFonts w:ascii="Arial" w:hAnsi="Arial" w:cs="Arial"/>
          <w:sz w:val="22"/>
          <w:szCs w:val="22"/>
        </w:rPr>
        <w:t>prac remontowych</w:t>
      </w:r>
      <w:r w:rsidRPr="00A71448">
        <w:rPr>
          <w:rFonts w:ascii="Arial" w:hAnsi="Arial" w:cs="Arial"/>
          <w:sz w:val="22"/>
          <w:szCs w:val="22"/>
        </w:rPr>
        <w:t xml:space="preserve"> Wykonawcy, który złoży drugą najkorzystniejszą ofertę.</w:t>
      </w:r>
    </w:p>
    <w:p w14:paraId="3234F1C8" w14:textId="77777777" w:rsidR="004E23F1" w:rsidRPr="00A71448" w:rsidRDefault="004E23F1" w:rsidP="00A71448">
      <w:pPr>
        <w:spacing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pacing w:val="-2"/>
          <w:sz w:val="22"/>
          <w:szCs w:val="22"/>
        </w:rPr>
        <w:t xml:space="preserve">Cena ofertowa musi zawierać wszelkie koszty związane z realizacją zamówienia, w tym </w:t>
      </w:r>
      <w:r w:rsidRPr="00A71448">
        <w:rPr>
          <w:rFonts w:ascii="Arial" w:eastAsia="Tahoma" w:hAnsi="Arial" w:cs="Arial"/>
          <w:sz w:val="22"/>
          <w:szCs w:val="22"/>
          <w:lang w:eastAsia="en-US"/>
        </w:rPr>
        <w:t>należne podatki, opłaty i uwzględnia wszelkie koszty materiałów niezbędnych do realizacji zamówienia.</w:t>
      </w:r>
    </w:p>
    <w:p w14:paraId="342C4678" w14:textId="77777777" w:rsidR="004E23F1" w:rsidRPr="00A71448" w:rsidRDefault="004E23F1" w:rsidP="00A71448">
      <w:pPr>
        <w:spacing w:before="240" w:after="120" w:line="276" w:lineRule="auto"/>
        <w:rPr>
          <w:rFonts w:ascii="Arial" w:hAnsi="Arial" w:cs="Arial"/>
          <w:b/>
          <w:sz w:val="22"/>
          <w:szCs w:val="22"/>
        </w:rPr>
      </w:pPr>
      <w:r w:rsidRPr="00A71448">
        <w:rPr>
          <w:rFonts w:ascii="Arial" w:hAnsi="Arial" w:cs="Arial"/>
          <w:b/>
          <w:sz w:val="22"/>
          <w:szCs w:val="22"/>
        </w:rPr>
        <w:t>V</w:t>
      </w:r>
      <w:r w:rsidR="0084051F" w:rsidRPr="00A71448">
        <w:rPr>
          <w:rFonts w:ascii="Arial" w:hAnsi="Arial" w:cs="Arial"/>
          <w:b/>
          <w:sz w:val="22"/>
          <w:szCs w:val="22"/>
        </w:rPr>
        <w:t>I</w:t>
      </w:r>
      <w:r w:rsidRPr="00A71448">
        <w:rPr>
          <w:rFonts w:ascii="Arial" w:hAnsi="Arial" w:cs="Arial"/>
          <w:b/>
          <w:sz w:val="22"/>
          <w:szCs w:val="22"/>
        </w:rPr>
        <w:t>. PRZYGOTOWANIE OFERTY I TERMIN SKŁADANIA</w:t>
      </w:r>
    </w:p>
    <w:p w14:paraId="21984801" w14:textId="16128870" w:rsidR="004E23F1" w:rsidRPr="00A71448" w:rsidRDefault="004E23F1" w:rsidP="00A71448">
      <w:pPr>
        <w:spacing w:line="276" w:lineRule="auto"/>
        <w:rPr>
          <w:rFonts w:ascii="Arial" w:hAnsi="Arial" w:cs="Arial"/>
          <w:sz w:val="22"/>
          <w:szCs w:val="22"/>
        </w:rPr>
      </w:pPr>
      <w:r w:rsidRPr="00A71448">
        <w:rPr>
          <w:rFonts w:ascii="Arial" w:hAnsi="Arial" w:cs="Arial"/>
          <w:sz w:val="22"/>
          <w:szCs w:val="22"/>
        </w:rPr>
        <w:t>Wypełniony i podpisany formularz oferty (</w:t>
      </w:r>
      <w:r w:rsidRPr="00A71448">
        <w:rPr>
          <w:rFonts w:ascii="Arial" w:hAnsi="Arial" w:cs="Arial"/>
          <w:b/>
          <w:sz w:val="22"/>
          <w:szCs w:val="22"/>
          <w:u w:val="single"/>
        </w:rPr>
        <w:t>załącznik nr 1</w:t>
      </w:r>
      <w:r w:rsidRPr="00A71448">
        <w:rPr>
          <w:rFonts w:ascii="Arial" w:hAnsi="Arial" w:cs="Arial"/>
          <w:sz w:val="22"/>
          <w:szCs w:val="22"/>
        </w:rPr>
        <w:t xml:space="preserve">) należy dostarczyć do siedziby Zamawiającego (ul. Wólczańska 49, 90-608 Łódź, budynek B, pokój 0.15) lub przesłać elektronicznie na adres: </w:t>
      </w:r>
      <w:hyperlink r:id="rId9" w:history="1">
        <w:r w:rsidRPr="00A71448">
          <w:rPr>
            <w:rStyle w:val="Hipercze"/>
            <w:rFonts w:ascii="Arial" w:hAnsi="Arial" w:cs="Arial"/>
            <w:sz w:val="22"/>
            <w:szCs w:val="22"/>
          </w:rPr>
          <w:t>projekty.wlasne@wup.lodz.pl</w:t>
        </w:r>
      </w:hyperlink>
      <w:r w:rsidRPr="00A71448">
        <w:rPr>
          <w:rFonts w:ascii="Arial" w:hAnsi="Arial" w:cs="Arial"/>
          <w:sz w:val="22"/>
          <w:szCs w:val="22"/>
        </w:rPr>
        <w:t xml:space="preserve">. Termin składania ofert upływa w dniu </w:t>
      </w:r>
      <w:r w:rsidR="00AA61A0" w:rsidRPr="00A71448">
        <w:rPr>
          <w:rFonts w:ascii="Arial" w:hAnsi="Arial" w:cs="Arial"/>
          <w:b/>
          <w:sz w:val="22"/>
          <w:szCs w:val="22"/>
        </w:rPr>
        <w:t>16</w:t>
      </w:r>
      <w:r w:rsidR="00F25438" w:rsidRPr="00A71448">
        <w:rPr>
          <w:rFonts w:ascii="Arial" w:hAnsi="Arial" w:cs="Arial"/>
          <w:b/>
          <w:sz w:val="22"/>
          <w:szCs w:val="22"/>
        </w:rPr>
        <w:t>.</w:t>
      </w:r>
      <w:r w:rsidR="005E5926" w:rsidRPr="00A71448">
        <w:rPr>
          <w:rFonts w:ascii="Arial" w:hAnsi="Arial" w:cs="Arial"/>
          <w:b/>
          <w:sz w:val="22"/>
          <w:szCs w:val="22"/>
        </w:rPr>
        <w:t>04</w:t>
      </w:r>
      <w:r w:rsidRPr="00A71448">
        <w:rPr>
          <w:rFonts w:ascii="Arial" w:hAnsi="Arial" w:cs="Arial"/>
          <w:b/>
          <w:sz w:val="22"/>
          <w:szCs w:val="22"/>
        </w:rPr>
        <w:t>.202</w:t>
      </w:r>
      <w:r w:rsidR="005E5926" w:rsidRPr="00A71448">
        <w:rPr>
          <w:rFonts w:ascii="Arial" w:hAnsi="Arial" w:cs="Arial"/>
          <w:b/>
          <w:sz w:val="22"/>
          <w:szCs w:val="22"/>
        </w:rPr>
        <w:t>5</w:t>
      </w:r>
      <w:r w:rsidRPr="00A71448">
        <w:rPr>
          <w:rFonts w:ascii="Arial" w:hAnsi="Arial" w:cs="Arial"/>
          <w:b/>
          <w:sz w:val="22"/>
          <w:szCs w:val="22"/>
        </w:rPr>
        <w:t xml:space="preserve"> r.</w:t>
      </w:r>
      <w:r w:rsidR="005E5926" w:rsidRPr="00A71448">
        <w:rPr>
          <w:rFonts w:ascii="Arial" w:hAnsi="Arial" w:cs="Arial"/>
          <w:b/>
          <w:sz w:val="22"/>
          <w:szCs w:val="22"/>
        </w:rPr>
        <w:t xml:space="preserve"> o godzinie 15:00.</w:t>
      </w:r>
      <w:r w:rsidRPr="00A71448">
        <w:rPr>
          <w:rFonts w:ascii="Arial" w:hAnsi="Arial" w:cs="Arial"/>
          <w:sz w:val="22"/>
          <w:szCs w:val="22"/>
        </w:rPr>
        <w:t xml:space="preserve"> </w:t>
      </w:r>
      <w:r w:rsidR="002253F7" w:rsidRPr="00A71448">
        <w:rPr>
          <w:rFonts w:ascii="Arial" w:hAnsi="Arial" w:cs="Arial"/>
          <w:sz w:val="22"/>
          <w:szCs w:val="22"/>
        </w:rPr>
        <w:t>O</w:t>
      </w:r>
      <w:r w:rsidRPr="00A71448">
        <w:rPr>
          <w:rFonts w:ascii="Arial" w:hAnsi="Arial" w:cs="Arial"/>
          <w:sz w:val="22"/>
          <w:szCs w:val="22"/>
        </w:rPr>
        <w:t xml:space="preserve">ferty niekompletne i złożone po terminie nie będą rozpatrywane. </w:t>
      </w:r>
    </w:p>
    <w:p w14:paraId="6A0F231B" w14:textId="77777777" w:rsidR="004E23F1" w:rsidRPr="00A71448" w:rsidRDefault="004E23F1" w:rsidP="00A71448">
      <w:pPr>
        <w:spacing w:line="276" w:lineRule="auto"/>
        <w:ind w:left="5664" w:firstLine="708"/>
        <w:rPr>
          <w:rFonts w:ascii="Arial" w:hAnsi="Arial" w:cs="Arial"/>
          <w:sz w:val="22"/>
          <w:szCs w:val="22"/>
        </w:rPr>
      </w:pPr>
    </w:p>
    <w:p w14:paraId="61C2AD5B" w14:textId="77777777" w:rsidR="002B2177" w:rsidRPr="00A71448" w:rsidRDefault="002B2177" w:rsidP="00A71448">
      <w:pPr>
        <w:spacing w:line="276" w:lineRule="auto"/>
        <w:rPr>
          <w:rFonts w:ascii="Arial" w:hAnsi="Arial" w:cs="Arial"/>
          <w:sz w:val="22"/>
          <w:szCs w:val="22"/>
        </w:rPr>
      </w:pPr>
    </w:p>
    <w:sectPr w:rsidR="002B2177" w:rsidRPr="00A71448" w:rsidSect="00CF18B2">
      <w:footerReference w:type="default" r:id="rId10"/>
      <w:footerReference w:type="first" r:id="rId11"/>
      <w:pgSz w:w="11906" w:h="16838" w:code="9"/>
      <w:pgMar w:top="1134" w:right="1134" w:bottom="1134" w:left="1134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DC8B7" w14:textId="77777777" w:rsidR="00271108" w:rsidRDefault="00271108">
      <w:r>
        <w:separator/>
      </w:r>
    </w:p>
  </w:endnote>
  <w:endnote w:type="continuationSeparator" w:id="0">
    <w:p w14:paraId="5A51522E" w14:textId="77777777" w:rsidR="00271108" w:rsidRDefault="00271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00000000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L Ottawa">
    <w:altName w:val="Courier New"/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46464" w14:textId="77777777" w:rsidR="009E7833" w:rsidRDefault="009E7833" w:rsidP="00F96F11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2CD39" w14:textId="77777777" w:rsidR="00555720" w:rsidRDefault="004E23F1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5157CF8E" wp14:editId="30C268F5">
              <wp:simplePos x="0" y="0"/>
              <wp:positionH relativeFrom="column">
                <wp:posOffset>92075</wp:posOffset>
              </wp:positionH>
              <wp:positionV relativeFrom="paragraph">
                <wp:posOffset>56514</wp:posOffset>
              </wp:positionV>
              <wp:extent cx="6024880" cy="0"/>
              <wp:effectExtent l="0" t="0" r="33020" b="19050"/>
              <wp:wrapNone/>
              <wp:docPr id="5" name="Łącznik prosty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2488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C81F0B" id="Łącznik prosty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4.45pt" to="481.6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" strokecolor="#7f7f7f" strokeweight=".5pt">
              <v:stroke joinstyle="miter"/>
              <o:lock v:ext="edit" shapetype="f"/>
            </v:line>
          </w:pict>
        </mc:Fallback>
      </mc:AlternateContent>
    </w:r>
  </w:p>
  <w:p w14:paraId="6DF7DE71" w14:textId="77777777" w:rsidR="00555720" w:rsidRDefault="004E23F1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noProof/>
        <w:lang w:eastAsia="pl-PL"/>
      </w:rPr>
      <mc:AlternateContent>
        <mc:Choice Requires="wps">
          <w:drawing>
            <wp:anchor distT="0" distB="0" distL="114299" distR="114299" simplePos="0" relativeHeight="251657216" behindDoc="0" locked="0" layoutInCell="1" allowOverlap="1" wp14:anchorId="2D4147D6" wp14:editId="3C6DA580">
              <wp:simplePos x="0" y="0"/>
              <wp:positionH relativeFrom="column">
                <wp:posOffset>1797049</wp:posOffset>
              </wp:positionH>
              <wp:positionV relativeFrom="paragraph">
                <wp:posOffset>29845</wp:posOffset>
              </wp:positionV>
              <wp:extent cx="0" cy="350520"/>
              <wp:effectExtent l="0" t="0" r="19050" b="30480"/>
              <wp:wrapNone/>
              <wp:docPr id="2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052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75000"/>
                            <a:lumOff val="25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2C97F4" id="Łącznik prosty 1" o:spid="_x0000_s1026" style="position:absolute;z-index:25165721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41.5pt,2.35pt" to="141.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" strokecolor="#404040" strokeweight="1pt">
              <v:stroke joinstyle="miter"/>
              <o:lock v:ext="edit" shapetype="f"/>
            </v:line>
          </w:pict>
        </mc:Fallback>
      </mc:AlternateContent>
    </w:r>
    <w:r w:rsidR="00555720">
      <w:rPr>
        <w:rFonts w:ascii="Arial" w:hAnsi="Arial" w:cs="Arial"/>
        <w:color w:val="333333"/>
        <w:sz w:val="16"/>
        <w:szCs w:val="16"/>
      </w:rPr>
      <w:t>Wojewódzki Urząd Pracy w Łodzi</w:t>
    </w:r>
    <w:r w:rsidR="00555720">
      <w:rPr>
        <w:rFonts w:ascii="Arial" w:hAnsi="Arial" w:cs="Arial"/>
        <w:color w:val="333333"/>
        <w:sz w:val="16"/>
        <w:szCs w:val="16"/>
      </w:rPr>
      <w:tab/>
    </w:r>
    <w:r w:rsidR="00555720" w:rsidRPr="00B873DC">
      <w:rPr>
        <w:rFonts w:ascii="Arial" w:hAnsi="Arial" w:cs="Arial"/>
        <w:color w:val="333333"/>
        <w:sz w:val="16"/>
        <w:szCs w:val="16"/>
      </w:rPr>
      <w:t>tel. 42 632-01-12, 42 633-49-09</w:t>
    </w:r>
  </w:p>
  <w:p w14:paraId="591D93FA" w14:textId="77777777" w:rsidR="00B873DC" w:rsidRDefault="00B873DC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B873DC">
      <w:rPr>
        <w:rFonts w:ascii="Arial" w:hAnsi="Arial" w:cs="Arial"/>
        <w:color w:val="333333"/>
        <w:sz w:val="16"/>
        <w:szCs w:val="16"/>
      </w:rPr>
      <w:t>90-608 Łódź</w:t>
    </w:r>
    <w:r>
      <w:rPr>
        <w:rFonts w:ascii="Arial" w:hAnsi="Arial" w:cs="Arial"/>
        <w:color w:val="333333"/>
        <w:sz w:val="16"/>
        <w:szCs w:val="16"/>
      </w:rPr>
      <w:t xml:space="preserve">, </w:t>
    </w:r>
    <w:r w:rsidRPr="00B873DC">
      <w:rPr>
        <w:rFonts w:ascii="Arial" w:hAnsi="Arial" w:cs="Arial"/>
        <w:color w:val="333333"/>
        <w:sz w:val="16"/>
        <w:szCs w:val="16"/>
      </w:rPr>
      <w:t>ul. Wólczańska 49</w:t>
    </w:r>
    <w:r w:rsidR="00B60819">
      <w:rPr>
        <w:rFonts w:ascii="Arial" w:hAnsi="Arial" w:cs="Arial"/>
        <w:color w:val="333333"/>
        <w:sz w:val="16"/>
        <w:szCs w:val="16"/>
      </w:rPr>
      <w:tab/>
    </w:r>
    <w:r w:rsidR="00555720" w:rsidRPr="00B873DC">
      <w:rPr>
        <w:rFonts w:ascii="Arial" w:hAnsi="Arial" w:cs="Arial"/>
        <w:color w:val="333333"/>
        <w:sz w:val="16"/>
        <w:szCs w:val="16"/>
      </w:rPr>
      <w:t>fax 42 636-77-97</w:t>
    </w:r>
    <w:r w:rsidR="00555720">
      <w:rPr>
        <w:rFonts w:ascii="Arial" w:hAnsi="Arial" w:cs="Arial"/>
        <w:color w:val="333333"/>
        <w:sz w:val="16"/>
        <w:szCs w:val="16"/>
      </w:rPr>
      <w:tab/>
    </w:r>
  </w:p>
  <w:p w14:paraId="5EC2D2A2" w14:textId="77777777" w:rsidR="00CF18B2" w:rsidRPr="00B873DC" w:rsidRDefault="00555720" w:rsidP="00555720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 w:rsidRPr="004C12D3">
      <w:rPr>
        <w:rFonts w:ascii="Arial" w:hAnsi="Arial" w:cs="Arial"/>
        <w:color w:val="333333"/>
        <w:sz w:val="16"/>
        <w:szCs w:val="16"/>
      </w:rPr>
      <w:t>www.wup.lodz.pl</w:t>
    </w:r>
    <w:r w:rsidR="00B60819">
      <w:rPr>
        <w:rFonts w:ascii="Arial" w:hAnsi="Arial" w:cs="Arial"/>
        <w:color w:val="333333"/>
        <w:sz w:val="16"/>
        <w:szCs w:val="16"/>
      </w:rPr>
      <w:tab/>
    </w:r>
    <w:r w:rsidR="00CA0104">
      <w:rPr>
        <w:rFonts w:ascii="Arial" w:hAnsi="Arial" w:cs="Arial"/>
        <w:color w:val="333333"/>
        <w:sz w:val="16"/>
        <w:szCs w:val="16"/>
      </w:rPr>
      <w:t>lowu</w:t>
    </w:r>
    <w:r w:rsidR="00B60819" w:rsidRPr="00B873DC">
      <w:rPr>
        <w:rFonts w:ascii="Arial" w:hAnsi="Arial" w:cs="Arial"/>
        <w:color w:val="333333"/>
        <w:sz w:val="16"/>
        <w:szCs w:val="16"/>
      </w:rPr>
      <w:t>@wup.lodz.pl</w:t>
    </w:r>
  </w:p>
  <w:p w14:paraId="73177182" w14:textId="77777777" w:rsidR="00B873DC" w:rsidRPr="00B873DC" w:rsidRDefault="00B873DC" w:rsidP="00B873DC">
    <w:pPr>
      <w:pStyle w:val="Domy3flnystylrysowania"/>
      <w:ind w:left="142"/>
      <w:rPr>
        <w:rFonts w:ascii="Arial" w:hAnsi="Arial" w:cs="Arial"/>
        <w:color w:val="333333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270D1A" w14:textId="77777777" w:rsidR="00271108" w:rsidRDefault="00271108">
      <w:r>
        <w:separator/>
      </w:r>
    </w:p>
  </w:footnote>
  <w:footnote w:type="continuationSeparator" w:id="0">
    <w:p w14:paraId="7957646C" w14:textId="77777777" w:rsidR="00271108" w:rsidRDefault="002711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A4EC67F6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9661C9"/>
    <w:multiLevelType w:val="hybridMultilevel"/>
    <w:tmpl w:val="69684444"/>
    <w:lvl w:ilvl="0" w:tplc="0415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" w15:restartNumberingAfterBreak="0">
    <w:nsid w:val="0F463453"/>
    <w:multiLevelType w:val="hybridMultilevel"/>
    <w:tmpl w:val="415E2A8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112E4"/>
    <w:multiLevelType w:val="hybridMultilevel"/>
    <w:tmpl w:val="F5265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464305"/>
    <w:multiLevelType w:val="hybridMultilevel"/>
    <w:tmpl w:val="FE2EE0C2"/>
    <w:lvl w:ilvl="0" w:tplc="0798CC1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C325D49"/>
    <w:multiLevelType w:val="hybridMultilevel"/>
    <w:tmpl w:val="2B3637C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C9822F6"/>
    <w:multiLevelType w:val="hybridMultilevel"/>
    <w:tmpl w:val="F7480AB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D8F259E"/>
    <w:multiLevelType w:val="hybridMultilevel"/>
    <w:tmpl w:val="A81CA74C"/>
    <w:lvl w:ilvl="0" w:tplc="6792C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EB05D77"/>
    <w:multiLevelType w:val="hybridMultilevel"/>
    <w:tmpl w:val="88A4A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15B1456"/>
    <w:multiLevelType w:val="hybridMultilevel"/>
    <w:tmpl w:val="D5081E2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9B78ED"/>
    <w:multiLevelType w:val="multilevel"/>
    <w:tmpl w:val="F432B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 Narrow" w:hAnsi="Arial Narrow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8E501C6"/>
    <w:multiLevelType w:val="hybridMultilevel"/>
    <w:tmpl w:val="D5D29A3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92239E0"/>
    <w:multiLevelType w:val="hybridMultilevel"/>
    <w:tmpl w:val="F9CCBB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7912AA"/>
    <w:multiLevelType w:val="hybridMultilevel"/>
    <w:tmpl w:val="5AC0EF62"/>
    <w:lvl w:ilvl="0" w:tplc="361ADC5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1304C34"/>
    <w:multiLevelType w:val="hybridMultilevel"/>
    <w:tmpl w:val="BFCEBAA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257667A"/>
    <w:multiLevelType w:val="hybridMultilevel"/>
    <w:tmpl w:val="E9ACF8BC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45186A"/>
    <w:multiLevelType w:val="hybridMultilevel"/>
    <w:tmpl w:val="A84A9C08"/>
    <w:lvl w:ilvl="0" w:tplc="A0928C1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970898"/>
    <w:multiLevelType w:val="hybridMultilevel"/>
    <w:tmpl w:val="01A0A808"/>
    <w:lvl w:ilvl="0" w:tplc="51046986">
      <w:start w:val="1"/>
      <w:numFmt w:val="decimal"/>
      <w:lvlText w:val="%1."/>
      <w:lvlJc w:val="left"/>
      <w:pPr>
        <w:ind w:left="480" w:hanging="360"/>
      </w:pPr>
      <w:rPr>
        <w:rFonts w:ascii="Arial" w:eastAsia="Times New Roman" w:hAnsi="Arial" w:cs="Arial" w:hint="default"/>
        <w:b w:val="0"/>
        <w:strike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num w:numId="1" w16cid:durableId="20070531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09167644">
    <w:abstractNumId w:val="2"/>
  </w:num>
  <w:num w:numId="3" w16cid:durableId="1400404924">
    <w:abstractNumId w:val="9"/>
  </w:num>
  <w:num w:numId="4" w16cid:durableId="301277115">
    <w:abstractNumId w:val="5"/>
  </w:num>
  <w:num w:numId="5" w16cid:durableId="794174369">
    <w:abstractNumId w:val="11"/>
  </w:num>
  <w:num w:numId="6" w16cid:durableId="914705072">
    <w:abstractNumId w:val="17"/>
  </w:num>
  <w:num w:numId="7" w16cid:durableId="381908079">
    <w:abstractNumId w:val="18"/>
  </w:num>
  <w:num w:numId="8" w16cid:durableId="1003512859">
    <w:abstractNumId w:val="19"/>
  </w:num>
  <w:num w:numId="9" w16cid:durableId="288703746">
    <w:abstractNumId w:val="10"/>
  </w:num>
  <w:num w:numId="10" w16cid:durableId="85425969">
    <w:abstractNumId w:val="12"/>
  </w:num>
  <w:num w:numId="11" w16cid:durableId="631135775">
    <w:abstractNumId w:val="20"/>
  </w:num>
  <w:num w:numId="12" w16cid:durableId="1089694099">
    <w:abstractNumId w:val="21"/>
  </w:num>
  <w:num w:numId="13" w16cid:durableId="967856215">
    <w:abstractNumId w:val="7"/>
  </w:num>
  <w:num w:numId="14" w16cid:durableId="1024945474">
    <w:abstractNumId w:val="13"/>
  </w:num>
  <w:num w:numId="15" w16cid:durableId="1555581990">
    <w:abstractNumId w:val="4"/>
  </w:num>
  <w:num w:numId="16" w16cid:durableId="1052002746">
    <w:abstractNumId w:val="1"/>
  </w:num>
  <w:num w:numId="17" w16cid:durableId="1827355328">
    <w:abstractNumId w:val="14"/>
  </w:num>
  <w:num w:numId="18" w16cid:durableId="848758508">
    <w:abstractNumId w:val="6"/>
  </w:num>
  <w:num w:numId="19" w16cid:durableId="571113324">
    <w:abstractNumId w:val="8"/>
  </w:num>
  <w:num w:numId="20" w16cid:durableId="13522459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966694508">
    <w:abstractNumId w:val="16"/>
  </w:num>
  <w:num w:numId="22" w16cid:durableId="815684841">
    <w:abstractNumId w:val="15"/>
  </w:num>
  <w:num w:numId="23" w16cid:durableId="11889097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73"/>
    <w:rsid w:val="000042CB"/>
    <w:rsid w:val="000734D3"/>
    <w:rsid w:val="00097A46"/>
    <w:rsid w:val="000C75F9"/>
    <w:rsid w:val="000E494C"/>
    <w:rsid w:val="001806E4"/>
    <w:rsid w:val="00180FCD"/>
    <w:rsid w:val="001910EC"/>
    <w:rsid w:val="00193250"/>
    <w:rsid w:val="001A5AB6"/>
    <w:rsid w:val="001C6C0A"/>
    <w:rsid w:val="001E4361"/>
    <w:rsid w:val="001F2477"/>
    <w:rsid w:val="001F5973"/>
    <w:rsid w:val="00216D4F"/>
    <w:rsid w:val="00221CF4"/>
    <w:rsid w:val="002253F7"/>
    <w:rsid w:val="00226FE8"/>
    <w:rsid w:val="00234C2E"/>
    <w:rsid w:val="00255B5F"/>
    <w:rsid w:val="00271108"/>
    <w:rsid w:val="00271338"/>
    <w:rsid w:val="002804A3"/>
    <w:rsid w:val="00281201"/>
    <w:rsid w:val="002A3073"/>
    <w:rsid w:val="002B2177"/>
    <w:rsid w:val="002E368E"/>
    <w:rsid w:val="00325F1C"/>
    <w:rsid w:val="00346BF3"/>
    <w:rsid w:val="00352A61"/>
    <w:rsid w:val="00361957"/>
    <w:rsid w:val="00391C33"/>
    <w:rsid w:val="003C5854"/>
    <w:rsid w:val="003D44BE"/>
    <w:rsid w:val="003F025F"/>
    <w:rsid w:val="00411F3D"/>
    <w:rsid w:val="00424FA0"/>
    <w:rsid w:val="00434B2C"/>
    <w:rsid w:val="00445149"/>
    <w:rsid w:val="00482773"/>
    <w:rsid w:val="00484343"/>
    <w:rsid w:val="004B260B"/>
    <w:rsid w:val="004B374F"/>
    <w:rsid w:val="004B5736"/>
    <w:rsid w:val="004C12D3"/>
    <w:rsid w:val="004E23F1"/>
    <w:rsid w:val="004F4105"/>
    <w:rsid w:val="00534D4F"/>
    <w:rsid w:val="005451D7"/>
    <w:rsid w:val="00555720"/>
    <w:rsid w:val="005865B2"/>
    <w:rsid w:val="005B64C5"/>
    <w:rsid w:val="005E5926"/>
    <w:rsid w:val="00606E29"/>
    <w:rsid w:val="00607574"/>
    <w:rsid w:val="00614424"/>
    <w:rsid w:val="00621187"/>
    <w:rsid w:val="00690058"/>
    <w:rsid w:val="00692E46"/>
    <w:rsid w:val="00697D7C"/>
    <w:rsid w:val="00703EE3"/>
    <w:rsid w:val="00711F96"/>
    <w:rsid w:val="007577B2"/>
    <w:rsid w:val="007604A1"/>
    <w:rsid w:val="00761FC3"/>
    <w:rsid w:val="00783503"/>
    <w:rsid w:val="007A2077"/>
    <w:rsid w:val="007D2D0A"/>
    <w:rsid w:val="007E4BDC"/>
    <w:rsid w:val="008057D4"/>
    <w:rsid w:val="00815D40"/>
    <w:rsid w:val="00823CF4"/>
    <w:rsid w:val="00831C17"/>
    <w:rsid w:val="008348E2"/>
    <w:rsid w:val="008352CF"/>
    <w:rsid w:val="0084051F"/>
    <w:rsid w:val="00845D1D"/>
    <w:rsid w:val="00861696"/>
    <w:rsid w:val="00865834"/>
    <w:rsid w:val="008731F8"/>
    <w:rsid w:val="008A1689"/>
    <w:rsid w:val="008A2A14"/>
    <w:rsid w:val="008B48CD"/>
    <w:rsid w:val="008B7A7F"/>
    <w:rsid w:val="008D5CD6"/>
    <w:rsid w:val="008E5A04"/>
    <w:rsid w:val="008F0309"/>
    <w:rsid w:val="008F2DD4"/>
    <w:rsid w:val="008F74B1"/>
    <w:rsid w:val="0091514D"/>
    <w:rsid w:val="009306F2"/>
    <w:rsid w:val="00947B51"/>
    <w:rsid w:val="00957D73"/>
    <w:rsid w:val="00962C64"/>
    <w:rsid w:val="009918C1"/>
    <w:rsid w:val="009B6E42"/>
    <w:rsid w:val="009E5BAB"/>
    <w:rsid w:val="009E7833"/>
    <w:rsid w:val="00A00CFB"/>
    <w:rsid w:val="00A01EBE"/>
    <w:rsid w:val="00A17AE0"/>
    <w:rsid w:val="00A24612"/>
    <w:rsid w:val="00A3375E"/>
    <w:rsid w:val="00A468EB"/>
    <w:rsid w:val="00A52C4C"/>
    <w:rsid w:val="00A62BDD"/>
    <w:rsid w:val="00A62D29"/>
    <w:rsid w:val="00A63171"/>
    <w:rsid w:val="00A71448"/>
    <w:rsid w:val="00A87113"/>
    <w:rsid w:val="00AA4611"/>
    <w:rsid w:val="00AA61A0"/>
    <w:rsid w:val="00AB6D68"/>
    <w:rsid w:val="00AD1C5E"/>
    <w:rsid w:val="00AF4CDF"/>
    <w:rsid w:val="00B07D5E"/>
    <w:rsid w:val="00B226DD"/>
    <w:rsid w:val="00B31E61"/>
    <w:rsid w:val="00B562BC"/>
    <w:rsid w:val="00B60819"/>
    <w:rsid w:val="00B873DC"/>
    <w:rsid w:val="00B90A8F"/>
    <w:rsid w:val="00BA6495"/>
    <w:rsid w:val="00BB3411"/>
    <w:rsid w:val="00BC09E3"/>
    <w:rsid w:val="00BC3A7E"/>
    <w:rsid w:val="00C30440"/>
    <w:rsid w:val="00C71D4B"/>
    <w:rsid w:val="00C853B1"/>
    <w:rsid w:val="00CA0104"/>
    <w:rsid w:val="00CC6427"/>
    <w:rsid w:val="00CD23FB"/>
    <w:rsid w:val="00CD4A72"/>
    <w:rsid w:val="00CF05B3"/>
    <w:rsid w:val="00CF18B2"/>
    <w:rsid w:val="00D057E9"/>
    <w:rsid w:val="00D222AA"/>
    <w:rsid w:val="00D320FF"/>
    <w:rsid w:val="00D3340A"/>
    <w:rsid w:val="00D460B7"/>
    <w:rsid w:val="00D46A7B"/>
    <w:rsid w:val="00D951E2"/>
    <w:rsid w:val="00DA2850"/>
    <w:rsid w:val="00DB6317"/>
    <w:rsid w:val="00E03F89"/>
    <w:rsid w:val="00E22C74"/>
    <w:rsid w:val="00E37EA2"/>
    <w:rsid w:val="00E468BB"/>
    <w:rsid w:val="00E565BF"/>
    <w:rsid w:val="00E6041A"/>
    <w:rsid w:val="00E62FAD"/>
    <w:rsid w:val="00E677D1"/>
    <w:rsid w:val="00E76C53"/>
    <w:rsid w:val="00E9080A"/>
    <w:rsid w:val="00EB6D39"/>
    <w:rsid w:val="00F245B2"/>
    <w:rsid w:val="00F24ADA"/>
    <w:rsid w:val="00F25438"/>
    <w:rsid w:val="00F261AC"/>
    <w:rsid w:val="00F3456B"/>
    <w:rsid w:val="00F42846"/>
    <w:rsid w:val="00F45EFA"/>
    <w:rsid w:val="00F53ADD"/>
    <w:rsid w:val="00F82D01"/>
    <w:rsid w:val="00F96F11"/>
    <w:rsid w:val="00FA0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3999CB"/>
  <w15:chartTrackingRefBased/>
  <w15:docId w15:val="{2A85A8B3-DC0B-4596-A613-C76E53702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annotation subjec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B873DC"/>
    <w:rPr>
      <w:color w:val="0563C1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paragraph" w:customStyle="1" w:styleId="Standard">
    <w:name w:val="Standard"/>
    <w:rsid w:val="009B6E42"/>
    <w:pPr>
      <w:widowControl w:val="0"/>
      <w:suppressAutoHyphens/>
    </w:pPr>
    <w:rPr>
      <w:rFonts w:ascii="PL Ottawa" w:eastAsia="Arial" w:hAnsi="PL Ottawa"/>
      <w:sz w:val="24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9B6E42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99"/>
    <w:locked/>
    <w:rsid w:val="009B6E42"/>
    <w:rPr>
      <w:sz w:val="24"/>
      <w:szCs w:val="24"/>
      <w:lang w:val="x-none" w:eastAsia="x-none"/>
    </w:rPr>
  </w:style>
  <w:style w:type="paragraph" w:styleId="Tekstkomentarza">
    <w:name w:val="annotation text"/>
    <w:basedOn w:val="Normalny"/>
    <w:link w:val="TekstkomentarzaZnak"/>
    <w:rsid w:val="008731F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731F8"/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8731F8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8731F8"/>
    <w:rPr>
      <w:rFonts w:asciiTheme="minorHAnsi" w:eastAsiaTheme="minorHAnsi" w:hAnsiTheme="minorHAnsi" w:cstheme="minorBid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14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uplodz.praca.gov.pl/ochrona-danych-osobowych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projekty.wlasne@wup.lodz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oje%20dokumenty\Niestandardowe%20szablony%20pakietu%20Office\Firmowy%20WU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Firmowy WUP</Template>
  <TotalTime>23</TotalTime>
  <Pages>6</Pages>
  <Words>2185</Words>
  <Characters>13861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16014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k.nalej</dc:creator>
  <cp:keywords/>
  <dc:description/>
  <cp:lastModifiedBy>Michał Wilkoszewski</cp:lastModifiedBy>
  <cp:revision>12</cp:revision>
  <cp:lastPrinted>2024-09-04T06:47:00Z</cp:lastPrinted>
  <dcterms:created xsi:type="dcterms:W3CDTF">2025-03-28T14:15:00Z</dcterms:created>
  <dcterms:modified xsi:type="dcterms:W3CDTF">2025-04-10T12:11:00Z</dcterms:modified>
</cp:coreProperties>
</file>