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F18694" w14:textId="338DD5FC" w:rsidR="006A19DD" w:rsidRPr="00EE0716" w:rsidRDefault="006A19DD" w:rsidP="006A19DD">
      <w:pPr>
        <w:tabs>
          <w:tab w:val="left" w:pos="5580"/>
        </w:tabs>
        <w:jc w:val="right"/>
        <w:rPr>
          <w:rFonts w:ascii="Arial" w:hAnsi="Arial" w:cs="Arial"/>
          <w:sz w:val="20"/>
          <w:szCs w:val="20"/>
        </w:rPr>
      </w:pPr>
      <w:r w:rsidRPr="00EE0716">
        <w:rPr>
          <w:rFonts w:ascii="Arial" w:hAnsi="Arial" w:cs="Arial"/>
          <w:sz w:val="20"/>
          <w:szCs w:val="20"/>
        </w:rPr>
        <w:t>Łódź, dnia</w:t>
      </w:r>
      <w:r>
        <w:rPr>
          <w:rFonts w:ascii="Arial" w:hAnsi="Arial" w:cs="Arial"/>
          <w:sz w:val="20"/>
          <w:szCs w:val="20"/>
        </w:rPr>
        <w:t xml:space="preserve"> </w:t>
      </w:r>
      <w:r w:rsidR="00666CC1">
        <w:rPr>
          <w:rFonts w:ascii="Arial" w:hAnsi="Arial" w:cs="Arial"/>
          <w:sz w:val="20"/>
          <w:szCs w:val="20"/>
        </w:rPr>
        <w:t>10</w:t>
      </w:r>
      <w:r w:rsidR="004C1F80">
        <w:rPr>
          <w:rFonts w:ascii="Arial" w:hAnsi="Arial" w:cs="Arial"/>
          <w:sz w:val="20"/>
          <w:szCs w:val="20"/>
        </w:rPr>
        <w:t xml:space="preserve"> </w:t>
      </w:r>
      <w:r w:rsidR="00AB3753">
        <w:rPr>
          <w:rFonts w:ascii="Arial" w:hAnsi="Arial" w:cs="Arial"/>
          <w:sz w:val="20"/>
          <w:szCs w:val="20"/>
        </w:rPr>
        <w:t>września</w:t>
      </w:r>
      <w:r>
        <w:rPr>
          <w:rFonts w:ascii="Arial" w:hAnsi="Arial" w:cs="Arial"/>
          <w:sz w:val="20"/>
          <w:szCs w:val="20"/>
        </w:rPr>
        <w:t xml:space="preserve"> </w:t>
      </w:r>
      <w:r w:rsidRPr="00EE0716">
        <w:rPr>
          <w:rFonts w:ascii="Arial" w:hAnsi="Arial" w:cs="Arial"/>
          <w:sz w:val="20"/>
          <w:szCs w:val="20"/>
        </w:rPr>
        <w:t>202</w:t>
      </w:r>
      <w:r>
        <w:rPr>
          <w:rFonts w:ascii="Arial" w:hAnsi="Arial" w:cs="Arial"/>
          <w:sz w:val="20"/>
          <w:szCs w:val="20"/>
        </w:rPr>
        <w:t>4</w:t>
      </w:r>
      <w:r w:rsidRPr="00EE0716">
        <w:rPr>
          <w:rFonts w:ascii="Arial" w:hAnsi="Arial" w:cs="Arial"/>
          <w:sz w:val="20"/>
          <w:szCs w:val="20"/>
        </w:rPr>
        <w:t xml:space="preserve"> r.</w:t>
      </w:r>
    </w:p>
    <w:p w14:paraId="32C4AC9D" w14:textId="77777777" w:rsidR="006A19DD" w:rsidRPr="00EE0716" w:rsidRDefault="006A19DD" w:rsidP="006A19DD">
      <w:pPr>
        <w:tabs>
          <w:tab w:val="left" w:pos="5580"/>
        </w:tabs>
        <w:jc w:val="right"/>
        <w:rPr>
          <w:rFonts w:ascii="Arial" w:hAnsi="Arial" w:cs="Arial"/>
          <w:sz w:val="20"/>
          <w:szCs w:val="20"/>
        </w:rPr>
      </w:pPr>
    </w:p>
    <w:p w14:paraId="3E1EDC80" w14:textId="77777777" w:rsidR="006A19DD" w:rsidRPr="00EE0716" w:rsidRDefault="006A19DD" w:rsidP="006A19DD">
      <w:pPr>
        <w:tabs>
          <w:tab w:val="left" w:pos="5580"/>
        </w:tabs>
        <w:jc w:val="right"/>
        <w:rPr>
          <w:rFonts w:ascii="Arial" w:hAnsi="Arial" w:cs="Arial"/>
          <w:sz w:val="20"/>
          <w:szCs w:val="20"/>
        </w:rPr>
      </w:pPr>
    </w:p>
    <w:p w14:paraId="40FDEFB2" w14:textId="77777777" w:rsidR="006A19DD" w:rsidRDefault="006A19DD" w:rsidP="006A19DD">
      <w:pPr>
        <w:tabs>
          <w:tab w:val="left" w:pos="5580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68E1474B" w14:textId="77777777" w:rsidR="006A19DD" w:rsidRDefault="006A19DD" w:rsidP="006A19DD">
      <w:pPr>
        <w:tabs>
          <w:tab w:val="left" w:pos="5580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2578FAF7" w14:textId="77777777" w:rsidR="006A19DD" w:rsidRPr="00EE0716" w:rsidRDefault="006A19DD" w:rsidP="006A19DD">
      <w:pPr>
        <w:tabs>
          <w:tab w:val="left" w:pos="5580"/>
        </w:tabs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INFORMACJA O WYNIKACH POSTĘPOWANIA</w:t>
      </w:r>
    </w:p>
    <w:p w14:paraId="2D408CBB" w14:textId="77777777" w:rsidR="006A19DD" w:rsidRDefault="006A19DD" w:rsidP="006A19DD">
      <w:pPr>
        <w:tabs>
          <w:tab w:val="left" w:pos="5580"/>
        </w:tabs>
        <w:rPr>
          <w:rFonts w:ascii="Arial" w:hAnsi="Arial" w:cs="Arial"/>
          <w:sz w:val="20"/>
          <w:szCs w:val="20"/>
        </w:rPr>
      </w:pPr>
    </w:p>
    <w:p w14:paraId="2063A1DA" w14:textId="4E97AA1B" w:rsidR="006A19DD" w:rsidRDefault="006A19DD" w:rsidP="006A19DD">
      <w:pPr>
        <w:tabs>
          <w:tab w:val="left" w:pos="5580"/>
        </w:tabs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dotyczy postępowania: </w:t>
      </w:r>
      <w:r w:rsidR="004C1F80" w:rsidRPr="00DF45D9">
        <w:rPr>
          <w:rFonts w:ascii="Arial" w:hAnsi="Arial" w:cs="Arial"/>
          <w:b/>
          <w:sz w:val="20"/>
          <w:szCs w:val="20"/>
        </w:rPr>
        <w:t>SP-1</w:t>
      </w:r>
      <w:r w:rsidR="00AB3753">
        <w:rPr>
          <w:rFonts w:ascii="Arial" w:hAnsi="Arial" w:cs="Arial"/>
          <w:b/>
          <w:sz w:val="20"/>
          <w:szCs w:val="20"/>
        </w:rPr>
        <w:t>64</w:t>
      </w:r>
      <w:r w:rsidR="004C1F80" w:rsidRPr="00DF45D9">
        <w:rPr>
          <w:rFonts w:ascii="Arial" w:hAnsi="Arial" w:cs="Arial"/>
          <w:b/>
          <w:sz w:val="20"/>
          <w:szCs w:val="20"/>
        </w:rPr>
        <w:t>/24-USL/</w:t>
      </w:r>
      <w:r w:rsidR="00AB3753">
        <w:rPr>
          <w:rFonts w:ascii="Arial" w:hAnsi="Arial" w:cs="Arial"/>
          <w:b/>
          <w:sz w:val="20"/>
          <w:szCs w:val="20"/>
        </w:rPr>
        <w:t>110</w:t>
      </w:r>
    </w:p>
    <w:p w14:paraId="2944D95A" w14:textId="77777777" w:rsidR="006A19DD" w:rsidRPr="00EE0716" w:rsidRDefault="006A19DD" w:rsidP="006A19DD">
      <w:pPr>
        <w:tabs>
          <w:tab w:val="left" w:pos="5580"/>
        </w:tabs>
        <w:rPr>
          <w:rFonts w:ascii="Arial" w:hAnsi="Arial" w:cs="Arial"/>
          <w:sz w:val="20"/>
          <w:szCs w:val="20"/>
        </w:rPr>
      </w:pPr>
    </w:p>
    <w:p w14:paraId="51530B2A" w14:textId="77777777" w:rsidR="006A19DD" w:rsidRPr="00EE0716" w:rsidRDefault="006A19DD" w:rsidP="006A19DD">
      <w:pPr>
        <w:tabs>
          <w:tab w:val="left" w:pos="5580"/>
        </w:tabs>
        <w:rPr>
          <w:rFonts w:ascii="Arial" w:hAnsi="Arial" w:cs="Arial"/>
          <w:sz w:val="20"/>
          <w:szCs w:val="20"/>
        </w:rPr>
      </w:pPr>
    </w:p>
    <w:p w14:paraId="79E0304F" w14:textId="72582ED2" w:rsidR="006A19DD" w:rsidRPr="00925C16" w:rsidRDefault="006A19DD" w:rsidP="006F278F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EE0716">
        <w:rPr>
          <w:rFonts w:ascii="Arial" w:hAnsi="Arial" w:cs="Arial"/>
          <w:sz w:val="20"/>
          <w:szCs w:val="20"/>
        </w:rPr>
        <w:t xml:space="preserve">W dniach </w:t>
      </w:r>
      <w:r w:rsidR="00AB3753">
        <w:rPr>
          <w:rFonts w:ascii="Arial" w:hAnsi="Arial" w:cs="Arial"/>
          <w:sz w:val="20"/>
          <w:szCs w:val="20"/>
        </w:rPr>
        <w:t>30</w:t>
      </w:r>
      <w:r>
        <w:rPr>
          <w:rFonts w:ascii="Arial" w:hAnsi="Arial" w:cs="Arial"/>
          <w:sz w:val="20"/>
          <w:szCs w:val="20"/>
        </w:rPr>
        <w:t>.0</w:t>
      </w:r>
      <w:r w:rsidR="00AB3753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 xml:space="preserve">.2024 – </w:t>
      </w:r>
      <w:r w:rsidR="004C1F80">
        <w:rPr>
          <w:rFonts w:ascii="Arial" w:hAnsi="Arial" w:cs="Arial"/>
          <w:sz w:val="20"/>
          <w:szCs w:val="20"/>
        </w:rPr>
        <w:t>0</w:t>
      </w:r>
      <w:r w:rsidR="00AB3753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.0</w:t>
      </w:r>
      <w:r w:rsidR="00AB3753">
        <w:rPr>
          <w:rFonts w:ascii="Arial" w:hAnsi="Arial" w:cs="Arial"/>
          <w:sz w:val="20"/>
          <w:szCs w:val="20"/>
        </w:rPr>
        <w:t>9</w:t>
      </w:r>
      <w:r w:rsidRPr="00EE0716">
        <w:rPr>
          <w:rFonts w:ascii="Arial" w:hAnsi="Arial" w:cs="Arial"/>
          <w:sz w:val="20"/>
          <w:szCs w:val="20"/>
        </w:rPr>
        <w:t>.202</w:t>
      </w:r>
      <w:r>
        <w:rPr>
          <w:rFonts w:ascii="Arial" w:hAnsi="Arial" w:cs="Arial"/>
          <w:sz w:val="20"/>
          <w:szCs w:val="20"/>
        </w:rPr>
        <w:t>4</w:t>
      </w:r>
      <w:r w:rsidRPr="00EE0716">
        <w:rPr>
          <w:rFonts w:ascii="Arial" w:hAnsi="Arial" w:cs="Arial"/>
          <w:sz w:val="20"/>
          <w:szCs w:val="20"/>
        </w:rPr>
        <w:t xml:space="preserve"> r</w:t>
      </w:r>
      <w:r w:rsidR="00391510">
        <w:rPr>
          <w:rFonts w:ascii="Arial" w:hAnsi="Arial" w:cs="Arial"/>
          <w:sz w:val="20"/>
          <w:szCs w:val="20"/>
        </w:rPr>
        <w:t>oku</w:t>
      </w:r>
      <w:r w:rsidRPr="00EE0716">
        <w:rPr>
          <w:rFonts w:ascii="Arial" w:hAnsi="Arial" w:cs="Arial"/>
          <w:sz w:val="20"/>
          <w:szCs w:val="20"/>
        </w:rPr>
        <w:t xml:space="preserve"> w celu wyłonienia wykonawcy usługi</w:t>
      </w:r>
      <w:r w:rsidR="004C1F80">
        <w:rPr>
          <w:rFonts w:ascii="Arial" w:eastAsia="Calibri" w:hAnsi="Arial" w:cs="Arial"/>
          <w:bCs/>
          <w:sz w:val="20"/>
          <w:szCs w:val="20"/>
          <w:lang w:eastAsia="en-US"/>
        </w:rPr>
        <w:t xml:space="preserve"> </w:t>
      </w:r>
      <w:r w:rsidR="004C1F80" w:rsidRPr="008856B7">
        <w:rPr>
          <w:rFonts w:ascii="Arial" w:hAnsi="Arial" w:cs="Arial"/>
          <w:sz w:val="20"/>
          <w:szCs w:val="20"/>
        </w:rPr>
        <w:t xml:space="preserve">wykonania </w:t>
      </w:r>
      <w:r w:rsidR="00AB3753">
        <w:rPr>
          <w:rFonts w:ascii="Arial" w:hAnsi="Arial" w:cs="Arial"/>
          <w:sz w:val="20"/>
          <w:szCs w:val="20"/>
        </w:rPr>
        <w:t xml:space="preserve">materiałów drukowanych </w:t>
      </w:r>
      <w:r w:rsidR="004C1F80" w:rsidRPr="008856B7">
        <w:rPr>
          <w:rFonts w:ascii="Arial" w:hAnsi="Arial" w:cs="Arial"/>
          <w:sz w:val="20"/>
          <w:szCs w:val="20"/>
        </w:rPr>
        <w:t>dla Wojewódzkiego Urzędu Pracy w Łodzi</w:t>
      </w:r>
      <w:r w:rsidR="004C1F80">
        <w:rPr>
          <w:rFonts w:ascii="Arial" w:hAnsi="Arial" w:cs="Arial"/>
          <w:sz w:val="20"/>
          <w:szCs w:val="20"/>
        </w:rPr>
        <w:t xml:space="preserve"> </w:t>
      </w:r>
      <w:r w:rsidR="004C1F80" w:rsidRPr="008856B7">
        <w:rPr>
          <w:rFonts w:ascii="Arial" w:hAnsi="Arial" w:cs="Arial"/>
          <w:sz w:val="20"/>
          <w:szCs w:val="20"/>
        </w:rPr>
        <w:t xml:space="preserve">w ramach </w:t>
      </w:r>
      <w:r w:rsidR="004C1F80">
        <w:rPr>
          <w:rFonts w:ascii="Arial" w:hAnsi="Arial" w:cs="Arial"/>
          <w:sz w:val="20"/>
          <w:szCs w:val="20"/>
        </w:rPr>
        <w:t xml:space="preserve">działań </w:t>
      </w:r>
      <w:r w:rsidR="004C1F80" w:rsidRPr="008856B7">
        <w:rPr>
          <w:rFonts w:ascii="Arial" w:hAnsi="Arial" w:cs="Arial"/>
          <w:sz w:val="20"/>
          <w:szCs w:val="20"/>
        </w:rPr>
        <w:t>promoc</w:t>
      </w:r>
      <w:r w:rsidR="004C1F80">
        <w:rPr>
          <w:rFonts w:ascii="Arial" w:hAnsi="Arial" w:cs="Arial"/>
          <w:sz w:val="20"/>
          <w:szCs w:val="20"/>
        </w:rPr>
        <w:t>yjnych</w:t>
      </w:r>
      <w:r w:rsidR="004C1F80" w:rsidRPr="008856B7">
        <w:rPr>
          <w:rFonts w:ascii="Arial" w:hAnsi="Arial" w:cs="Arial"/>
          <w:sz w:val="20"/>
          <w:szCs w:val="20"/>
        </w:rPr>
        <w:t xml:space="preserve"> </w:t>
      </w:r>
      <w:r w:rsidR="004C1F80">
        <w:rPr>
          <w:rFonts w:ascii="Arial" w:hAnsi="Arial" w:cs="Arial"/>
          <w:sz w:val="20"/>
          <w:szCs w:val="20"/>
        </w:rPr>
        <w:t>Krajowego Funduszu Szkoleniowego</w:t>
      </w:r>
      <w:r w:rsidR="0001363B">
        <w:rPr>
          <w:rFonts w:ascii="Arial" w:eastAsia="Calibri" w:hAnsi="Arial" w:cs="Arial"/>
          <w:bCs/>
          <w:sz w:val="20"/>
          <w:szCs w:val="20"/>
          <w:lang w:eastAsia="en-US"/>
        </w:rPr>
        <w:t>,</w:t>
      </w:r>
      <w:r w:rsidR="00925C16">
        <w:rPr>
          <w:rFonts w:ascii="Arial" w:hAnsi="Arial" w:cs="Arial"/>
          <w:bCs/>
          <w:sz w:val="20"/>
          <w:szCs w:val="20"/>
        </w:rPr>
        <w:t xml:space="preserve"> </w:t>
      </w:r>
      <w:r w:rsidRPr="00EE0716">
        <w:rPr>
          <w:rFonts w:ascii="Arial" w:hAnsi="Arial" w:cs="Arial"/>
          <w:sz w:val="20"/>
          <w:szCs w:val="20"/>
        </w:rPr>
        <w:t xml:space="preserve">przeprowadzono postępowanie poza przepisami </w:t>
      </w:r>
      <w:proofErr w:type="spellStart"/>
      <w:r w:rsidRPr="00EE0716">
        <w:rPr>
          <w:rFonts w:ascii="Arial" w:hAnsi="Arial" w:cs="Arial"/>
          <w:sz w:val="20"/>
          <w:szCs w:val="20"/>
        </w:rPr>
        <w:t>p.z.p</w:t>
      </w:r>
      <w:proofErr w:type="spellEnd"/>
      <w:r w:rsidRPr="00EE0716">
        <w:rPr>
          <w:rFonts w:ascii="Arial" w:hAnsi="Arial" w:cs="Arial"/>
          <w:sz w:val="20"/>
          <w:szCs w:val="20"/>
        </w:rPr>
        <w:t>.</w:t>
      </w:r>
    </w:p>
    <w:p w14:paraId="28AA2FAD" w14:textId="3D4338EE" w:rsidR="006A19DD" w:rsidRDefault="006A19DD" w:rsidP="006F278F">
      <w:pPr>
        <w:spacing w:line="360" w:lineRule="auto"/>
        <w:ind w:firstLine="708"/>
        <w:rPr>
          <w:rFonts w:ascii="Arial" w:hAnsi="Arial" w:cs="Arial"/>
          <w:sz w:val="20"/>
          <w:szCs w:val="20"/>
        </w:rPr>
      </w:pPr>
      <w:r w:rsidRPr="00EE0716">
        <w:rPr>
          <w:rFonts w:ascii="Arial" w:hAnsi="Arial" w:cs="Arial"/>
          <w:sz w:val="20"/>
          <w:szCs w:val="20"/>
        </w:rPr>
        <w:t xml:space="preserve">Szczegółowe warunki konieczne przy wyborze wykonawcy zostały określone w </w:t>
      </w:r>
      <w:r w:rsidR="00B65534">
        <w:rPr>
          <w:rFonts w:ascii="Arial" w:hAnsi="Arial" w:cs="Arial"/>
          <w:sz w:val="20"/>
          <w:szCs w:val="20"/>
        </w:rPr>
        <w:t>Z</w:t>
      </w:r>
      <w:r w:rsidR="00925C16">
        <w:rPr>
          <w:rFonts w:ascii="Arial" w:hAnsi="Arial" w:cs="Arial"/>
          <w:sz w:val="20"/>
          <w:szCs w:val="20"/>
        </w:rPr>
        <w:t xml:space="preserve">apytaniu ofertowym </w:t>
      </w:r>
      <w:r w:rsidRPr="00EE0716">
        <w:rPr>
          <w:rFonts w:ascii="Arial" w:hAnsi="Arial" w:cs="Arial"/>
          <w:sz w:val="20"/>
          <w:szCs w:val="20"/>
        </w:rPr>
        <w:t>zamieszczonym na stronie Biuletynu Informacji Publicznej Wojewódzkiego Urzędu Pracy w Łodzi.</w:t>
      </w:r>
    </w:p>
    <w:p w14:paraId="23F3C5C2" w14:textId="4173212C" w:rsidR="006A19DD" w:rsidRPr="00925C16" w:rsidRDefault="006A19DD" w:rsidP="006F278F">
      <w:pPr>
        <w:spacing w:line="360" w:lineRule="auto"/>
        <w:rPr>
          <w:rFonts w:ascii="Arial" w:hAnsi="Arial" w:cs="Arial"/>
          <w:color w:val="FF0000"/>
          <w:sz w:val="20"/>
          <w:szCs w:val="20"/>
        </w:rPr>
      </w:pPr>
    </w:p>
    <w:p w14:paraId="59F66902" w14:textId="77777777" w:rsidR="006A19DD" w:rsidRDefault="006A19DD" w:rsidP="006A19DD">
      <w:pPr>
        <w:spacing w:line="360" w:lineRule="auto"/>
        <w:rPr>
          <w:rFonts w:ascii="Arial" w:hAnsi="Arial" w:cs="Arial"/>
          <w:sz w:val="20"/>
          <w:szCs w:val="20"/>
        </w:rPr>
      </w:pPr>
    </w:p>
    <w:p w14:paraId="5D276125" w14:textId="77777777" w:rsidR="006A19DD" w:rsidRPr="00925C16" w:rsidRDefault="006A19DD" w:rsidP="00925C16">
      <w:pPr>
        <w:spacing w:line="360" w:lineRule="auto"/>
        <w:ind w:firstLine="708"/>
        <w:rPr>
          <w:rFonts w:ascii="Arial" w:hAnsi="Arial" w:cs="Arial"/>
          <w:sz w:val="20"/>
          <w:szCs w:val="20"/>
        </w:rPr>
      </w:pPr>
      <w:r w:rsidRPr="00AE7117">
        <w:rPr>
          <w:rFonts w:ascii="Arial" w:hAnsi="Arial" w:cs="Arial"/>
          <w:sz w:val="20"/>
          <w:szCs w:val="20"/>
        </w:rPr>
        <w:t>Wyniki postępowania przedstawiają się w następujący sposób:</w:t>
      </w:r>
    </w:p>
    <w:p w14:paraId="4AC6A61A" w14:textId="77777777" w:rsidR="006A19DD" w:rsidRPr="00925C16" w:rsidRDefault="006A19DD" w:rsidP="00925C16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W w:w="91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5608"/>
        <w:gridCol w:w="1536"/>
        <w:gridCol w:w="1441"/>
      </w:tblGrid>
      <w:tr w:rsidR="00B65534" w:rsidRPr="00925C16" w14:paraId="77BC65E3" w14:textId="239CC799" w:rsidTr="00B65534">
        <w:trPr>
          <w:trHeight w:val="52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5D2ACCBF" w14:textId="77777777" w:rsidR="0019430C" w:rsidRDefault="0019430C" w:rsidP="00925C16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1DF0F3C" w14:textId="1204CCA0" w:rsidR="00B65534" w:rsidRPr="00925C16" w:rsidRDefault="00B65534" w:rsidP="00925C16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55837D5" w14:textId="77777777" w:rsidR="00B65534" w:rsidRPr="00925C16" w:rsidRDefault="00B65534" w:rsidP="0019430C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sz w:val="20"/>
                <w:szCs w:val="20"/>
              </w:rPr>
              <w:t>Oferent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462A159" w14:textId="77777777" w:rsidR="00B65534" w:rsidRPr="00925C16" w:rsidRDefault="00B65534" w:rsidP="00B6553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sz w:val="20"/>
                <w:szCs w:val="20"/>
              </w:rPr>
              <w:t>Cena brutto</w:t>
            </w:r>
          </w:p>
          <w:p w14:paraId="16D4AB4D" w14:textId="77777777" w:rsidR="00B65534" w:rsidRPr="00925C16" w:rsidRDefault="00B65534" w:rsidP="00B6553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sz w:val="20"/>
                <w:szCs w:val="20"/>
              </w:rPr>
              <w:t>ogółem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0A20A2E" w14:textId="1DD05F45" w:rsidR="00B65534" w:rsidRPr="00925C16" w:rsidRDefault="00B65534" w:rsidP="00B6553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Liczba punktów przyznanych ofercie</w:t>
            </w:r>
          </w:p>
        </w:tc>
      </w:tr>
      <w:tr w:rsidR="00B65534" w:rsidRPr="00925C16" w14:paraId="284B12F0" w14:textId="736D5921" w:rsidTr="00B65534">
        <w:trPr>
          <w:trHeight w:val="104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DA928" w14:textId="77777777" w:rsidR="00B65534" w:rsidRPr="00925C16" w:rsidRDefault="00B65534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2D7DF" w14:textId="77777777" w:rsidR="003823D1" w:rsidRPr="003823D1" w:rsidRDefault="003823D1" w:rsidP="003823D1">
            <w:pPr>
              <w:spacing w:line="360" w:lineRule="auto"/>
              <w:ind w:right="-20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3823D1">
              <w:rPr>
                <w:rFonts w:ascii="Arial" w:hAnsi="Arial" w:cs="Arial"/>
                <w:b/>
                <w:bCs/>
                <w:sz w:val="20"/>
                <w:szCs w:val="20"/>
              </w:rPr>
              <w:t>Zapol</w:t>
            </w:r>
            <w:proofErr w:type="spellEnd"/>
            <w:r w:rsidRPr="003823D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Sobczyk Spółka komandytowa</w:t>
            </w:r>
          </w:p>
          <w:p w14:paraId="760034EA" w14:textId="77777777" w:rsidR="003823D1" w:rsidRPr="003823D1" w:rsidRDefault="003823D1" w:rsidP="003823D1">
            <w:pPr>
              <w:spacing w:line="360" w:lineRule="auto"/>
              <w:ind w:right="-20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823D1">
              <w:rPr>
                <w:rFonts w:ascii="Arial" w:hAnsi="Arial" w:cs="Arial"/>
                <w:sz w:val="20"/>
                <w:szCs w:val="20"/>
              </w:rPr>
              <w:t>Al. Piastów 42</w:t>
            </w:r>
          </w:p>
          <w:p w14:paraId="00FAE9FA" w14:textId="77777777" w:rsidR="003823D1" w:rsidRPr="003823D1" w:rsidRDefault="003823D1" w:rsidP="003823D1">
            <w:pPr>
              <w:spacing w:line="360" w:lineRule="auto"/>
              <w:ind w:right="-20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823D1">
              <w:rPr>
                <w:rFonts w:ascii="Arial" w:hAnsi="Arial" w:cs="Arial"/>
                <w:sz w:val="20"/>
                <w:szCs w:val="20"/>
              </w:rPr>
              <w:t>71-062 Szczecin</w:t>
            </w:r>
          </w:p>
          <w:p w14:paraId="7D580E13" w14:textId="1B3C2C3A" w:rsidR="00B65534" w:rsidRPr="00925C16" w:rsidRDefault="00B65534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73E9A" w14:textId="77777777" w:rsidR="0019430C" w:rsidRDefault="0019430C" w:rsidP="00FE5216">
            <w:pPr>
              <w:pStyle w:val="Akapitzlist"/>
              <w:spacing w:line="360" w:lineRule="auto"/>
              <w:ind w:right="-200" w:hanging="613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6B048D1" w14:textId="6FFA75E9" w:rsidR="003823D1" w:rsidRPr="00FE5216" w:rsidRDefault="003823D1" w:rsidP="00B0160A">
            <w:pPr>
              <w:spacing w:line="360" w:lineRule="auto"/>
              <w:ind w:right="-200" w:firstLine="95"/>
              <w:rPr>
                <w:rFonts w:ascii="Arial" w:hAnsi="Arial" w:cs="Arial"/>
                <w:sz w:val="20"/>
                <w:szCs w:val="20"/>
              </w:rPr>
            </w:pPr>
            <w:r w:rsidRPr="00FE5216">
              <w:rPr>
                <w:rFonts w:ascii="Arial" w:hAnsi="Arial" w:cs="Arial"/>
                <w:sz w:val="20"/>
                <w:szCs w:val="20"/>
              </w:rPr>
              <w:t>32 424,00 zł</w:t>
            </w:r>
          </w:p>
          <w:p w14:paraId="3620EDAF" w14:textId="79E35D82" w:rsidR="00B65534" w:rsidRPr="00925C16" w:rsidRDefault="00B65534" w:rsidP="00FE52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AEEF2" w14:textId="77777777" w:rsidR="00D51F51" w:rsidRDefault="00D51F51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D4849F9" w14:textId="77777777" w:rsidR="00D51F51" w:rsidRDefault="00D51F51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5013FB3" w14:textId="07B60051" w:rsidR="00B65534" w:rsidRPr="00925C16" w:rsidRDefault="00D51F51" w:rsidP="001943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</w:t>
            </w:r>
            <w:r w:rsidR="00FE5216">
              <w:rPr>
                <w:rFonts w:ascii="Arial" w:hAnsi="Arial" w:cs="Arial"/>
                <w:b/>
                <w:bCs/>
                <w:sz w:val="20"/>
                <w:szCs w:val="20"/>
              </w:rPr>
              <w:t>,00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pkt</w:t>
            </w:r>
          </w:p>
        </w:tc>
      </w:tr>
      <w:tr w:rsidR="00B65534" w:rsidRPr="00925C16" w14:paraId="42C34A15" w14:textId="5BF5817B" w:rsidTr="00B65534">
        <w:trPr>
          <w:trHeight w:val="104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25C26" w14:textId="77777777" w:rsidR="00B65534" w:rsidRPr="00925C16" w:rsidRDefault="00B65534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8B07B" w14:textId="77777777" w:rsidR="003823D1" w:rsidRPr="003823D1" w:rsidRDefault="003823D1" w:rsidP="003823D1">
            <w:pPr>
              <w:spacing w:line="360" w:lineRule="auto"/>
              <w:ind w:right="-20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23D1">
              <w:rPr>
                <w:rFonts w:ascii="Arial" w:hAnsi="Arial" w:cs="Arial"/>
                <w:b/>
                <w:bCs/>
                <w:sz w:val="20"/>
                <w:szCs w:val="20"/>
              </w:rPr>
              <w:t>Firma Handlowa „REMI” Adam Krokowski</w:t>
            </w:r>
          </w:p>
          <w:p w14:paraId="3E87087F" w14:textId="77777777" w:rsidR="003823D1" w:rsidRPr="003823D1" w:rsidRDefault="003823D1" w:rsidP="003823D1">
            <w:pPr>
              <w:spacing w:line="360" w:lineRule="auto"/>
              <w:ind w:right="-20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823D1">
              <w:rPr>
                <w:rFonts w:ascii="Arial" w:hAnsi="Arial" w:cs="Arial"/>
                <w:sz w:val="20"/>
                <w:szCs w:val="20"/>
              </w:rPr>
              <w:t>ul. Strażacka 35</w:t>
            </w:r>
          </w:p>
          <w:p w14:paraId="5D5DBCC0" w14:textId="77777777" w:rsidR="003823D1" w:rsidRPr="003823D1" w:rsidRDefault="003823D1" w:rsidP="003823D1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23D1">
              <w:rPr>
                <w:rFonts w:ascii="Arial" w:hAnsi="Arial" w:cs="Arial"/>
                <w:sz w:val="20"/>
                <w:szCs w:val="20"/>
              </w:rPr>
              <w:t>43-382 Bielsko-Biała</w:t>
            </w:r>
          </w:p>
          <w:p w14:paraId="29342DC8" w14:textId="6E797646" w:rsidR="00B65534" w:rsidRPr="00925C16" w:rsidRDefault="00B65534" w:rsidP="00330DA4">
            <w:pPr>
              <w:pStyle w:val="Akapitzlist"/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D0EF2" w14:textId="06C795F8" w:rsidR="00B65534" w:rsidRPr="00925C16" w:rsidRDefault="003823D1" w:rsidP="00FE52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37 945,50 zł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2573" w14:textId="77777777" w:rsidR="00D51F51" w:rsidRDefault="00D51F51" w:rsidP="00985EF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A9F1F82" w14:textId="77777777" w:rsidR="00D51F51" w:rsidRDefault="00D51F51" w:rsidP="00985EF8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304EFF" w14:textId="77777777" w:rsidR="0019430C" w:rsidRDefault="0019430C" w:rsidP="001943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4752226" w14:textId="275D346C" w:rsidR="00B65534" w:rsidRPr="00D51F51" w:rsidRDefault="00D51F51" w:rsidP="001943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1F51">
              <w:rPr>
                <w:rFonts w:ascii="Arial" w:hAnsi="Arial" w:cs="Arial"/>
                <w:b/>
                <w:bCs/>
                <w:sz w:val="20"/>
                <w:szCs w:val="20"/>
              </w:rPr>
              <w:t>85,4</w:t>
            </w:r>
            <w:r w:rsidR="00E17400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D51F5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pkt</w:t>
            </w:r>
          </w:p>
        </w:tc>
      </w:tr>
      <w:tr w:rsidR="00B65534" w:rsidRPr="00925C16" w14:paraId="5AEC3AA9" w14:textId="4CABFD2C" w:rsidTr="00B65534">
        <w:trPr>
          <w:trHeight w:val="1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6A17A" w14:textId="40555BF8" w:rsidR="00B65534" w:rsidRPr="00925C16" w:rsidRDefault="00B65534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29EB2" w14:textId="1A0147DD" w:rsidR="003823D1" w:rsidRPr="003823D1" w:rsidRDefault="003823D1" w:rsidP="0009415E">
            <w:pPr>
              <w:spacing w:line="360" w:lineRule="auto"/>
              <w:ind w:right="39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23D1">
              <w:rPr>
                <w:rFonts w:ascii="Arial" w:hAnsi="Arial" w:cs="Arial"/>
                <w:b/>
                <w:bCs/>
                <w:sz w:val="20"/>
                <w:szCs w:val="20"/>
              </w:rPr>
              <w:t>Firma</w:t>
            </w:r>
            <w:r w:rsidR="0009415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3823D1">
              <w:rPr>
                <w:rFonts w:ascii="Arial" w:hAnsi="Arial" w:cs="Arial"/>
                <w:b/>
                <w:bCs/>
                <w:sz w:val="20"/>
                <w:szCs w:val="20"/>
              </w:rPr>
              <w:t>Poligraficzno-Introligatorska</w:t>
            </w:r>
            <w:r w:rsidR="0009415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3823D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„UDZIAŁOWIEC”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="00943F6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3823D1">
              <w:rPr>
                <w:rFonts w:ascii="Arial" w:hAnsi="Arial" w:cs="Arial"/>
                <w:b/>
                <w:bCs/>
                <w:sz w:val="20"/>
                <w:szCs w:val="20"/>
              </w:rPr>
              <w:t>p. z o.o.</w:t>
            </w:r>
          </w:p>
          <w:p w14:paraId="11DEC060" w14:textId="77777777" w:rsidR="003823D1" w:rsidRPr="003823D1" w:rsidRDefault="003823D1" w:rsidP="003823D1">
            <w:pPr>
              <w:spacing w:line="360" w:lineRule="auto"/>
              <w:ind w:right="-20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823D1">
              <w:rPr>
                <w:rFonts w:ascii="Arial" w:hAnsi="Arial" w:cs="Arial"/>
                <w:sz w:val="20"/>
                <w:szCs w:val="20"/>
              </w:rPr>
              <w:t>ul. Narcyzowa 2</w:t>
            </w:r>
          </w:p>
          <w:p w14:paraId="2986CEB6" w14:textId="77777777" w:rsidR="003823D1" w:rsidRPr="003823D1" w:rsidRDefault="003823D1" w:rsidP="003823D1">
            <w:pPr>
              <w:spacing w:line="360" w:lineRule="auto"/>
              <w:ind w:right="-20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823D1">
              <w:rPr>
                <w:rFonts w:ascii="Arial" w:hAnsi="Arial" w:cs="Arial"/>
                <w:sz w:val="20"/>
                <w:szCs w:val="20"/>
              </w:rPr>
              <w:t>42-256 Olsztyn</w:t>
            </w:r>
          </w:p>
          <w:p w14:paraId="4924BCBB" w14:textId="44BB4707" w:rsidR="00B65534" w:rsidRPr="005E29F0" w:rsidRDefault="00B65534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26ABD" w14:textId="77777777" w:rsidR="0019430C" w:rsidRDefault="0019430C" w:rsidP="00FE5216">
            <w:pPr>
              <w:pStyle w:val="Akapitzlist"/>
              <w:spacing w:line="360" w:lineRule="auto"/>
              <w:ind w:right="-200" w:hanging="7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7BCF4DB" w14:textId="4380950A" w:rsidR="003823D1" w:rsidRPr="003264D5" w:rsidRDefault="003823D1" w:rsidP="00B0160A">
            <w:pPr>
              <w:pStyle w:val="Akapitzlist"/>
              <w:spacing w:line="360" w:lineRule="auto"/>
              <w:ind w:right="-200" w:hanging="61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44 881,00 zł</w:t>
            </w:r>
          </w:p>
          <w:p w14:paraId="21692CE6" w14:textId="293BA79C" w:rsidR="00B65534" w:rsidRPr="00925C16" w:rsidRDefault="00B65534" w:rsidP="00FE52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EDC4F" w14:textId="77777777" w:rsidR="0019430C" w:rsidRDefault="0019430C" w:rsidP="00985EF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79625C9" w14:textId="77777777" w:rsidR="0019430C" w:rsidRDefault="0019430C" w:rsidP="00985EF8">
            <w:pPr>
              <w:rPr>
                <w:rFonts w:ascii="Arial" w:hAnsi="Arial" w:cs="Arial"/>
                <w:sz w:val="20"/>
                <w:szCs w:val="20"/>
              </w:rPr>
            </w:pPr>
          </w:p>
          <w:p w14:paraId="69962DD6" w14:textId="77777777" w:rsidR="0019430C" w:rsidRDefault="0019430C" w:rsidP="001943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D1C5414" w14:textId="2725A0CA" w:rsidR="00B65534" w:rsidRPr="0019430C" w:rsidRDefault="0019430C" w:rsidP="001943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9430C">
              <w:rPr>
                <w:rFonts w:ascii="Arial" w:hAnsi="Arial" w:cs="Arial"/>
                <w:b/>
                <w:bCs/>
                <w:sz w:val="20"/>
                <w:szCs w:val="20"/>
              </w:rPr>
              <w:t>72,24 pkt</w:t>
            </w:r>
          </w:p>
        </w:tc>
      </w:tr>
      <w:tr w:rsidR="00B65534" w:rsidRPr="00925C16" w14:paraId="25FCE8CF" w14:textId="42D26DF7" w:rsidTr="00B65534">
        <w:trPr>
          <w:trHeight w:val="1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EE5B" w14:textId="54AAF060" w:rsidR="00B65534" w:rsidRPr="00925C16" w:rsidRDefault="00B65534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38147" w14:textId="77777777" w:rsidR="003823D1" w:rsidRPr="003823D1" w:rsidRDefault="003823D1" w:rsidP="003823D1">
            <w:pPr>
              <w:spacing w:line="360" w:lineRule="auto"/>
              <w:ind w:right="-20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23D1">
              <w:rPr>
                <w:rFonts w:ascii="Arial" w:hAnsi="Arial" w:cs="Arial"/>
                <w:b/>
                <w:bCs/>
                <w:sz w:val="20"/>
                <w:szCs w:val="20"/>
              </w:rPr>
              <w:t>Agencja Reklamowa TOP Agnieszka Łuczak</w:t>
            </w:r>
          </w:p>
          <w:p w14:paraId="3F335B75" w14:textId="77777777" w:rsidR="003823D1" w:rsidRPr="003823D1" w:rsidRDefault="003823D1" w:rsidP="003823D1">
            <w:pPr>
              <w:spacing w:line="360" w:lineRule="auto"/>
              <w:ind w:right="-20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823D1">
              <w:rPr>
                <w:rFonts w:ascii="Arial" w:hAnsi="Arial" w:cs="Arial"/>
                <w:sz w:val="20"/>
                <w:szCs w:val="20"/>
              </w:rPr>
              <w:t>ul. Chocimska 4</w:t>
            </w:r>
          </w:p>
          <w:p w14:paraId="3048691A" w14:textId="77777777" w:rsidR="003823D1" w:rsidRPr="003823D1" w:rsidRDefault="003823D1" w:rsidP="003823D1">
            <w:pPr>
              <w:spacing w:line="360" w:lineRule="auto"/>
              <w:ind w:right="-20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823D1">
              <w:rPr>
                <w:rFonts w:ascii="Arial" w:hAnsi="Arial" w:cs="Arial"/>
                <w:sz w:val="20"/>
                <w:szCs w:val="20"/>
              </w:rPr>
              <w:t>87-800 Włocławek</w:t>
            </w:r>
          </w:p>
          <w:p w14:paraId="4360DC0B" w14:textId="7BE2D730" w:rsidR="00B65534" w:rsidRPr="00681532" w:rsidRDefault="00B65534" w:rsidP="00681532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67AAB" w14:textId="536B0D5C" w:rsidR="00B65534" w:rsidRPr="00925C16" w:rsidRDefault="003823D1" w:rsidP="00FE52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49 507,50 zł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EB76B" w14:textId="77777777" w:rsidR="00B65534" w:rsidRDefault="00B65534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6615726" w14:textId="77777777" w:rsidR="0019430C" w:rsidRDefault="0019430C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F592451" w14:textId="77777777" w:rsidR="0019430C" w:rsidRPr="0019430C" w:rsidRDefault="0019430C" w:rsidP="0019430C">
            <w:pPr>
              <w:pStyle w:val="Akapitzlist"/>
              <w:spacing w:line="360" w:lineRule="auto"/>
              <w:ind w:right="-200" w:hanging="5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9430C">
              <w:rPr>
                <w:rFonts w:ascii="Arial" w:hAnsi="Arial" w:cs="Arial"/>
                <w:b/>
                <w:bCs/>
                <w:sz w:val="20"/>
                <w:szCs w:val="20"/>
              </w:rPr>
              <w:t>65,49 pkt</w:t>
            </w:r>
          </w:p>
          <w:p w14:paraId="1DD16962" w14:textId="7099D82C" w:rsidR="0019430C" w:rsidRPr="00925C16" w:rsidRDefault="0019430C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65534" w:rsidRPr="00925C16" w14:paraId="175AA4B4" w14:textId="05C4A77A" w:rsidTr="00B65534">
        <w:trPr>
          <w:trHeight w:val="1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46BC" w14:textId="1B3FD781" w:rsidR="00B65534" w:rsidRPr="00925C16" w:rsidRDefault="00B65534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5.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BBF4" w14:textId="743FDDC5" w:rsidR="003823D1" w:rsidRPr="003823D1" w:rsidRDefault="003823D1" w:rsidP="003823D1">
            <w:pPr>
              <w:spacing w:line="360" w:lineRule="auto"/>
              <w:ind w:right="1665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23D1">
              <w:rPr>
                <w:rFonts w:ascii="Arial" w:hAnsi="Arial" w:cs="Arial"/>
                <w:b/>
                <w:bCs/>
                <w:sz w:val="20"/>
                <w:szCs w:val="20"/>
              </w:rPr>
              <w:t>Przedsiębiorstwo</w:t>
            </w:r>
            <w:r w:rsidR="006F278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3823D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Usługowo-Handlowe </w:t>
            </w:r>
            <w:r w:rsidR="006F278F"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3823D1">
              <w:rPr>
                <w:rFonts w:ascii="Arial" w:hAnsi="Arial" w:cs="Arial"/>
                <w:b/>
                <w:bCs/>
                <w:sz w:val="20"/>
                <w:szCs w:val="20"/>
              </w:rPr>
              <w:t>„</w:t>
            </w:r>
            <w:proofErr w:type="spellStart"/>
            <w:r w:rsidRPr="003823D1">
              <w:rPr>
                <w:rFonts w:ascii="Arial" w:hAnsi="Arial" w:cs="Arial"/>
                <w:b/>
                <w:bCs/>
                <w:sz w:val="20"/>
                <w:szCs w:val="20"/>
              </w:rPr>
              <w:t>Janter</w:t>
            </w:r>
            <w:proofErr w:type="spellEnd"/>
            <w:r w:rsidRPr="003823D1">
              <w:rPr>
                <w:rFonts w:ascii="Arial" w:hAnsi="Arial" w:cs="Arial"/>
                <w:b/>
                <w:bCs/>
                <w:sz w:val="20"/>
                <w:szCs w:val="20"/>
              </w:rPr>
              <w:t>”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3823D1">
              <w:rPr>
                <w:rFonts w:ascii="Arial" w:hAnsi="Arial" w:cs="Arial"/>
                <w:b/>
                <w:bCs/>
                <w:sz w:val="20"/>
                <w:szCs w:val="20"/>
              </w:rPr>
              <w:t>s.c. Sławomir Terlikowski,</w:t>
            </w:r>
            <w:r w:rsidR="006F278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3823D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Marek </w:t>
            </w:r>
            <w:proofErr w:type="spellStart"/>
            <w:r w:rsidRPr="003823D1">
              <w:rPr>
                <w:rFonts w:ascii="Arial" w:hAnsi="Arial" w:cs="Arial"/>
                <w:b/>
                <w:bCs/>
                <w:sz w:val="20"/>
                <w:szCs w:val="20"/>
              </w:rPr>
              <w:t>Jankowicz</w:t>
            </w:r>
            <w:proofErr w:type="spellEnd"/>
          </w:p>
          <w:p w14:paraId="67BA21BB" w14:textId="77777777" w:rsidR="003823D1" w:rsidRPr="003823D1" w:rsidRDefault="003823D1" w:rsidP="003823D1">
            <w:pPr>
              <w:spacing w:line="360" w:lineRule="auto"/>
              <w:ind w:right="-20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823D1">
              <w:rPr>
                <w:rFonts w:ascii="Arial" w:hAnsi="Arial" w:cs="Arial"/>
                <w:sz w:val="20"/>
                <w:szCs w:val="20"/>
              </w:rPr>
              <w:t>ul. Chrobrego 41</w:t>
            </w:r>
          </w:p>
          <w:p w14:paraId="6AACF592" w14:textId="77777777" w:rsidR="003823D1" w:rsidRPr="003823D1" w:rsidRDefault="003823D1" w:rsidP="003823D1">
            <w:pPr>
              <w:spacing w:line="360" w:lineRule="auto"/>
              <w:ind w:right="-20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823D1">
              <w:rPr>
                <w:rFonts w:ascii="Arial" w:hAnsi="Arial" w:cs="Arial"/>
                <w:sz w:val="20"/>
                <w:szCs w:val="20"/>
              </w:rPr>
              <w:t>11-300 Biskupiec</w:t>
            </w:r>
          </w:p>
          <w:p w14:paraId="639A957A" w14:textId="0B56DDAE" w:rsidR="00B65534" w:rsidRPr="004F048D" w:rsidRDefault="00B65534" w:rsidP="00681532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60F90" w14:textId="77777777" w:rsidR="003823D1" w:rsidRPr="00FE5216" w:rsidRDefault="003823D1" w:rsidP="00B0160A">
            <w:pPr>
              <w:spacing w:line="360" w:lineRule="auto"/>
              <w:ind w:right="-200" w:firstLine="95"/>
              <w:rPr>
                <w:rFonts w:ascii="Arial" w:hAnsi="Arial" w:cs="Arial"/>
                <w:sz w:val="20"/>
                <w:szCs w:val="20"/>
              </w:rPr>
            </w:pPr>
            <w:r w:rsidRPr="00FE5216">
              <w:rPr>
                <w:rFonts w:ascii="Arial" w:hAnsi="Arial" w:cs="Arial"/>
                <w:sz w:val="20"/>
                <w:szCs w:val="20"/>
              </w:rPr>
              <w:t>90 257,40 zł</w:t>
            </w:r>
          </w:p>
          <w:p w14:paraId="3C655AD6" w14:textId="175AA41E" w:rsidR="00B65534" w:rsidRPr="00925C16" w:rsidRDefault="00B65534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8BFF9" w14:textId="77777777" w:rsidR="00B65534" w:rsidRDefault="00B65534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244FD2B" w14:textId="77777777" w:rsidR="0019430C" w:rsidRDefault="0019430C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4465B7D" w14:textId="77777777" w:rsidR="006F278F" w:rsidRDefault="006F278F" w:rsidP="001943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459A2BF" w14:textId="5319EA82" w:rsidR="0019430C" w:rsidRPr="0019430C" w:rsidRDefault="0019430C" w:rsidP="001943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9430C">
              <w:rPr>
                <w:rFonts w:ascii="Arial" w:hAnsi="Arial" w:cs="Arial"/>
                <w:b/>
                <w:bCs/>
                <w:sz w:val="20"/>
                <w:szCs w:val="20"/>
              </w:rPr>
              <w:t>35,92 pkt</w:t>
            </w:r>
          </w:p>
        </w:tc>
      </w:tr>
    </w:tbl>
    <w:p w14:paraId="0E492914" w14:textId="77777777" w:rsidR="00C1350C" w:rsidRPr="00925C16" w:rsidRDefault="00C1350C" w:rsidP="00E82750">
      <w:pPr>
        <w:spacing w:line="360" w:lineRule="auto"/>
        <w:ind w:right="-200"/>
        <w:rPr>
          <w:rFonts w:ascii="Arial" w:hAnsi="Arial" w:cs="Arial"/>
          <w:sz w:val="20"/>
          <w:szCs w:val="20"/>
        </w:rPr>
      </w:pPr>
    </w:p>
    <w:p w14:paraId="6243B4E1" w14:textId="77777777" w:rsidR="005B7C12" w:rsidRDefault="005B7C12" w:rsidP="005B7C12">
      <w:pPr>
        <w:spacing w:line="360" w:lineRule="auto"/>
        <w:ind w:right="-200"/>
        <w:contextualSpacing/>
        <w:jc w:val="both"/>
        <w:rPr>
          <w:rFonts w:ascii="Arial" w:hAnsi="Arial" w:cs="Arial"/>
          <w:sz w:val="20"/>
          <w:szCs w:val="20"/>
        </w:rPr>
      </w:pPr>
    </w:p>
    <w:p w14:paraId="7E701F11" w14:textId="129CC674" w:rsidR="00A5406B" w:rsidRPr="00E26ACD" w:rsidRDefault="00925C16" w:rsidP="0019430C">
      <w:pPr>
        <w:spacing w:line="360" w:lineRule="auto"/>
        <w:ind w:right="-20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1363B">
        <w:rPr>
          <w:rFonts w:ascii="Arial" w:hAnsi="Arial" w:cs="Arial"/>
          <w:sz w:val="20"/>
          <w:szCs w:val="20"/>
        </w:rPr>
        <w:t xml:space="preserve">Jako wykonawcę usługi </w:t>
      </w:r>
      <w:r w:rsidRPr="00E26ACD">
        <w:rPr>
          <w:rFonts w:ascii="Arial" w:hAnsi="Arial" w:cs="Arial"/>
          <w:sz w:val="20"/>
          <w:szCs w:val="20"/>
        </w:rPr>
        <w:t>wskazujemy</w:t>
      </w:r>
      <w:r w:rsidR="0001363B" w:rsidRPr="00E26ACD">
        <w:rPr>
          <w:rFonts w:ascii="Arial" w:hAnsi="Arial" w:cs="Arial"/>
          <w:sz w:val="20"/>
          <w:szCs w:val="20"/>
        </w:rPr>
        <w:t xml:space="preserve"> </w:t>
      </w:r>
      <w:r w:rsidR="00E26ACD" w:rsidRPr="00E26ACD">
        <w:rPr>
          <w:rFonts w:ascii="Arial" w:hAnsi="Arial" w:cs="Arial"/>
          <w:sz w:val="20"/>
          <w:szCs w:val="20"/>
        </w:rPr>
        <w:t>firmę</w:t>
      </w:r>
      <w:r w:rsidR="00E26ACD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="0019430C" w:rsidRPr="003823D1">
        <w:rPr>
          <w:rFonts w:ascii="Arial" w:hAnsi="Arial" w:cs="Arial"/>
          <w:b/>
          <w:bCs/>
          <w:sz w:val="20"/>
          <w:szCs w:val="20"/>
        </w:rPr>
        <w:t>Zapol</w:t>
      </w:r>
      <w:proofErr w:type="spellEnd"/>
      <w:r w:rsidR="0019430C" w:rsidRPr="003823D1">
        <w:rPr>
          <w:rFonts w:ascii="Arial" w:hAnsi="Arial" w:cs="Arial"/>
          <w:b/>
          <w:bCs/>
          <w:sz w:val="20"/>
          <w:szCs w:val="20"/>
        </w:rPr>
        <w:t xml:space="preserve"> Sobczyk Spółka komandytowa</w:t>
      </w:r>
      <w:r w:rsidR="0019430C">
        <w:rPr>
          <w:rFonts w:ascii="Arial" w:hAnsi="Arial" w:cs="Arial"/>
          <w:b/>
          <w:bCs/>
          <w:sz w:val="20"/>
          <w:szCs w:val="20"/>
        </w:rPr>
        <w:t xml:space="preserve"> ze Szczecina</w:t>
      </w:r>
      <w:r w:rsidRPr="0001363B">
        <w:rPr>
          <w:rFonts w:ascii="Arial" w:hAnsi="Arial" w:cs="Arial"/>
          <w:sz w:val="20"/>
          <w:szCs w:val="20"/>
        </w:rPr>
        <w:t xml:space="preserve">, </w:t>
      </w:r>
      <w:r w:rsidRPr="0001363B">
        <w:rPr>
          <w:rFonts w:ascii="Arial" w:hAnsi="Arial" w:cs="Arial"/>
          <w:bCs/>
          <w:sz w:val="20"/>
          <w:szCs w:val="20"/>
        </w:rPr>
        <w:t>która</w:t>
      </w:r>
      <w:r w:rsidRPr="0001363B">
        <w:rPr>
          <w:rFonts w:ascii="Arial" w:hAnsi="Arial" w:cs="Arial"/>
          <w:b/>
          <w:sz w:val="20"/>
          <w:szCs w:val="20"/>
        </w:rPr>
        <w:t xml:space="preserve"> </w:t>
      </w:r>
      <w:r w:rsidRPr="0001363B">
        <w:rPr>
          <w:rFonts w:ascii="Arial" w:hAnsi="Arial" w:cs="Arial"/>
          <w:sz w:val="20"/>
          <w:szCs w:val="20"/>
        </w:rPr>
        <w:t xml:space="preserve">przedstawiła ofertę najkorzystniejszą zgodnie z przyjętym kryterium oceny ofert (cena brutto – 100%), </w:t>
      </w:r>
      <w:r w:rsidR="006F278F">
        <w:rPr>
          <w:rFonts w:ascii="Arial" w:hAnsi="Arial" w:cs="Arial"/>
          <w:sz w:val="20"/>
          <w:szCs w:val="20"/>
        </w:rPr>
        <w:br/>
      </w:r>
      <w:r w:rsidRPr="0001363B">
        <w:rPr>
          <w:rFonts w:ascii="Arial" w:hAnsi="Arial" w:cs="Arial"/>
          <w:sz w:val="20"/>
          <w:szCs w:val="20"/>
        </w:rPr>
        <w:t xml:space="preserve">tj., zaoferowała cenę brutto za wykonanie całości zamówienia: </w:t>
      </w:r>
      <w:r w:rsidR="0001363B" w:rsidRPr="0001363B">
        <w:rPr>
          <w:rFonts w:ascii="Arial" w:hAnsi="Arial" w:cs="Arial"/>
          <w:b/>
          <w:sz w:val="20"/>
          <w:szCs w:val="20"/>
        </w:rPr>
        <w:t>3</w:t>
      </w:r>
      <w:r w:rsidR="0019430C">
        <w:rPr>
          <w:rFonts w:ascii="Arial" w:hAnsi="Arial" w:cs="Arial"/>
          <w:b/>
          <w:sz w:val="20"/>
          <w:szCs w:val="20"/>
        </w:rPr>
        <w:t>2</w:t>
      </w:r>
      <w:r w:rsidR="00E26ACD">
        <w:rPr>
          <w:rFonts w:ascii="Arial" w:hAnsi="Arial" w:cs="Arial"/>
          <w:b/>
          <w:sz w:val="20"/>
          <w:szCs w:val="20"/>
        </w:rPr>
        <w:t> </w:t>
      </w:r>
      <w:r w:rsidR="0019430C">
        <w:rPr>
          <w:rFonts w:ascii="Arial" w:hAnsi="Arial" w:cs="Arial"/>
          <w:b/>
          <w:sz w:val="20"/>
          <w:szCs w:val="20"/>
        </w:rPr>
        <w:t>424</w:t>
      </w:r>
      <w:r w:rsidR="00E26ACD">
        <w:rPr>
          <w:rFonts w:ascii="Arial" w:hAnsi="Arial" w:cs="Arial"/>
          <w:b/>
          <w:sz w:val="20"/>
          <w:szCs w:val="20"/>
        </w:rPr>
        <w:t>,</w:t>
      </w:r>
      <w:r w:rsidR="0019430C">
        <w:rPr>
          <w:rFonts w:ascii="Arial" w:hAnsi="Arial" w:cs="Arial"/>
          <w:b/>
          <w:sz w:val="20"/>
          <w:szCs w:val="20"/>
        </w:rPr>
        <w:t>0</w:t>
      </w:r>
      <w:r w:rsidR="00E26ACD">
        <w:rPr>
          <w:rFonts w:ascii="Arial" w:hAnsi="Arial" w:cs="Arial"/>
          <w:b/>
          <w:sz w:val="20"/>
          <w:szCs w:val="20"/>
        </w:rPr>
        <w:t>0</w:t>
      </w:r>
      <w:r w:rsidR="0001363B" w:rsidRPr="0001363B">
        <w:rPr>
          <w:rFonts w:ascii="Arial" w:hAnsi="Arial" w:cs="Arial"/>
          <w:b/>
          <w:sz w:val="20"/>
          <w:szCs w:val="20"/>
        </w:rPr>
        <w:t xml:space="preserve"> </w:t>
      </w:r>
      <w:r w:rsidRPr="0001363B">
        <w:rPr>
          <w:rFonts w:ascii="Arial" w:hAnsi="Arial" w:cs="Arial"/>
          <w:b/>
          <w:sz w:val="20"/>
          <w:szCs w:val="20"/>
        </w:rPr>
        <w:t>zł.</w:t>
      </w:r>
      <w:r w:rsidRPr="0001363B">
        <w:rPr>
          <w:rFonts w:ascii="Arial" w:hAnsi="Arial" w:cs="Arial"/>
          <w:sz w:val="20"/>
          <w:szCs w:val="20"/>
        </w:rPr>
        <w:t xml:space="preserve"> </w:t>
      </w:r>
      <w:r w:rsidRPr="0001363B">
        <w:rPr>
          <w:rFonts w:ascii="Arial" w:hAnsi="Arial" w:cs="Arial"/>
          <w:b/>
          <w:sz w:val="20"/>
          <w:szCs w:val="20"/>
          <w:lang w:eastAsia="x-none"/>
        </w:rPr>
        <w:t xml:space="preserve"> </w:t>
      </w:r>
    </w:p>
    <w:sectPr w:rsidR="00A5406B" w:rsidRPr="00E26ACD" w:rsidSect="00CF18B2">
      <w:footerReference w:type="default" r:id="rId7"/>
      <w:headerReference w:type="first" r:id="rId8"/>
      <w:footerReference w:type="first" r:id="rId9"/>
      <w:pgSz w:w="11906" w:h="16838" w:code="9"/>
      <w:pgMar w:top="1134" w:right="1134" w:bottom="1134" w:left="1134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43E0CC" w14:textId="77777777" w:rsidR="002B6525" w:rsidRDefault="002B6525">
      <w:r>
        <w:separator/>
      </w:r>
    </w:p>
  </w:endnote>
  <w:endnote w:type="continuationSeparator" w:id="0">
    <w:p w14:paraId="53F4EF74" w14:textId="77777777" w:rsidR="002B6525" w:rsidRDefault="002B6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L Ottawa">
    <w:altName w:val="Courier New"/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312CED" w14:textId="77777777" w:rsidR="009E7833" w:rsidRDefault="009E7833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D4B64" w14:textId="77777777"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1CB1F7F" wp14:editId="4884287F">
              <wp:simplePos x="0" y="0"/>
              <wp:positionH relativeFrom="column">
                <wp:posOffset>91951</wp:posOffset>
              </wp:positionH>
              <wp:positionV relativeFrom="paragraph">
                <wp:posOffset>56316</wp:posOffset>
              </wp:positionV>
              <wp:extent cx="6024595" cy="0"/>
              <wp:effectExtent l="0" t="0" r="33655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24595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9BDE73E" id="Łącznik prosty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25pt,4.45pt" to="481.6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" strokecolor="gray [1629]" strokeweight=".5pt">
              <v:stroke joinstyle="miter"/>
            </v:line>
          </w:pict>
        </mc:Fallback>
      </mc:AlternateContent>
    </w:r>
  </w:p>
  <w:p w14:paraId="2AA20117" w14:textId="77777777"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12766B" wp14:editId="0C559807">
              <wp:simplePos x="0" y="0"/>
              <wp:positionH relativeFrom="column">
                <wp:posOffset>1797050</wp:posOffset>
              </wp:positionH>
              <wp:positionV relativeFrom="paragraph">
                <wp:posOffset>29731</wp:posOffset>
              </wp:positionV>
              <wp:extent cx="0" cy="350322"/>
              <wp:effectExtent l="0" t="0" r="19050" b="3111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0322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48C6039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14:paraId="241086F4" w14:textId="77777777" w:rsidR="00B873DC" w:rsidRDefault="00B873DC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 w:rsidR="00B60819">
      <w:rPr>
        <w:rFonts w:ascii="Arial" w:hAnsi="Arial" w:cs="Arial"/>
        <w:color w:val="333333"/>
        <w:sz w:val="16"/>
        <w:szCs w:val="16"/>
      </w:rPr>
      <w:tab/>
    </w:r>
    <w:r w:rsidR="00555720" w:rsidRPr="00B873DC">
      <w:rPr>
        <w:rFonts w:ascii="Arial" w:hAnsi="Arial" w:cs="Arial"/>
        <w:color w:val="333333"/>
        <w:sz w:val="16"/>
        <w:szCs w:val="16"/>
      </w:rPr>
      <w:t>fax 42 636-77-97</w:t>
    </w:r>
    <w:r w:rsidR="00555720">
      <w:rPr>
        <w:rFonts w:ascii="Arial" w:hAnsi="Arial" w:cs="Arial"/>
        <w:color w:val="333333"/>
        <w:sz w:val="16"/>
        <w:szCs w:val="16"/>
      </w:rPr>
      <w:tab/>
    </w:r>
  </w:p>
  <w:p w14:paraId="29160FF1" w14:textId="77777777" w:rsidR="00CF18B2" w:rsidRPr="00B873DC" w:rsidRDefault="00555720" w:rsidP="00555720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4C12D3">
      <w:rPr>
        <w:rFonts w:ascii="Arial" w:hAnsi="Arial" w:cs="Arial"/>
        <w:color w:val="333333"/>
        <w:sz w:val="16"/>
        <w:szCs w:val="16"/>
      </w:rPr>
      <w:t>www.wup.lodz.pl</w:t>
    </w:r>
    <w:r w:rsidR="00B60819">
      <w:rPr>
        <w:rFonts w:ascii="Arial" w:hAnsi="Arial" w:cs="Arial"/>
        <w:color w:val="333333"/>
        <w:sz w:val="16"/>
        <w:szCs w:val="16"/>
      </w:rPr>
      <w:tab/>
    </w:r>
    <w:r w:rsidR="00CA0104">
      <w:rPr>
        <w:rFonts w:ascii="Arial" w:hAnsi="Arial" w:cs="Arial"/>
        <w:color w:val="333333"/>
        <w:sz w:val="16"/>
        <w:szCs w:val="16"/>
      </w:rPr>
      <w:t>lowu</w:t>
    </w:r>
    <w:r w:rsidR="00B60819" w:rsidRPr="00B873DC">
      <w:rPr>
        <w:rFonts w:ascii="Arial" w:hAnsi="Arial" w:cs="Arial"/>
        <w:color w:val="333333"/>
        <w:sz w:val="16"/>
        <w:szCs w:val="16"/>
      </w:rPr>
      <w:t>@wup.lodz.pl</w:t>
    </w:r>
  </w:p>
  <w:p w14:paraId="4E6E4719" w14:textId="77777777" w:rsidR="00B873DC" w:rsidRPr="00B873DC" w:rsidRDefault="00B873DC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6FE3EB" w14:textId="77777777" w:rsidR="002B6525" w:rsidRDefault="002B6525">
      <w:r>
        <w:separator/>
      </w:r>
    </w:p>
  </w:footnote>
  <w:footnote w:type="continuationSeparator" w:id="0">
    <w:p w14:paraId="32F4FA29" w14:textId="77777777" w:rsidR="002B6525" w:rsidRDefault="002B65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30602" w14:textId="77777777" w:rsidR="00A00CFB" w:rsidRDefault="008B7A7F" w:rsidP="00A00CFB">
    <w:r>
      <w:rPr>
        <w:noProof/>
        <w:lang w:eastAsia="ja-JP"/>
      </w:rPr>
      <w:drawing>
        <wp:inline distT="0" distB="0" distL="0" distR="0" wp14:anchorId="7077E033" wp14:editId="41E0E748">
          <wp:extent cx="6109200" cy="781200"/>
          <wp:effectExtent l="0" t="0" r="635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glowek-WUP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09200" cy="78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63A4B33" w14:textId="77777777" w:rsidR="00697D7C" w:rsidRPr="00697D7C" w:rsidRDefault="00697D7C" w:rsidP="00A00CFB"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C159E94" wp14:editId="14718369">
              <wp:simplePos x="0" y="0"/>
              <wp:positionH relativeFrom="column">
                <wp:posOffset>-1633</wp:posOffset>
              </wp:positionH>
              <wp:positionV relativeFrom="paragraph">
                <wp:posOffset>91654</wp:posOffset>
              </wp:positionV>
              <wp:extent cx="6120130" cy="0"/>
              <wp:effectExtent l="0" t="0" r="3302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1AAA1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4FA6507" id="Łącznik prosty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5pt,7.2pt" to="481.7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" strokecolor="#1aaa1d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DA1BB1"/>
    <w:multiLevelType w:val="hybridMultilevel"/>
    <w:tmpl w:val="8C4CA2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02D3D"/>
    <w:multiLevelType w:val="hybridMultilevel"/>
    <w:tmpl w:val="653651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C1F3B"/>
    <w:multiLevelType w:val="hybridMultilevel"/>
    <w:tmpl w:val="AF469E62"/>
    <w:lvl w:ilvl="0" w:tplc="827C56B4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D47B3C"/>
    <w:multiLevelType w:val="hybridMultilevel"/>
    <w:tmpl w:val="BBBC9160"/>
    <w:lvl w:ilvl="0" w:tplc="2138ED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1492D21"/>
    <w:multiLevelType w:val="hybridMultilevel"/>
    <w:tmpl w:val="A49EC87A"/>
    <w:lvl w:ilvl="0" w:tplc="575A86E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5BF3BD5"/>
    <w:multiLevelType w:val="hybridMultilevel"/>
    <w:tmpl w:val="8C4CA2A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EA4708"/>
    <w:multiLevelType w:val="hybridMultilevel"/>
    <w:tmpl w:val="0290B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CA04AD"/>
    <w:multiLevelType w:val="hybridMultilevel"/>
    <w:tmpl w:val="D05AAB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8E1A9B"/>
    <w:multiLevelType w:val="hybridMultilevel"/>
    <w:tmpl w:val="C2EC5572"/>
    <w:lvl w:ilvl="0" w:tplc="1D104E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2B86E22"/>
    <w:multiLevelType w:val="hybridMultilevel"/>
    <w:tmpl w:val="858E2ABE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10166650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  <w:sz w:val="22"/>
        <w:szCs w:val="22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 w15:restartNumberingAfterBreak="0">
    <w:nsid w:val="7834828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7B694FAA"/>
    <w:multiLevelType w:val="hybridMultilevel"/>
    <w:tmpl w:val="2A78B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6C9C02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30048631">
    <w:abstractNumId w:val="11"/>
    <w:lvlOverride w:ilvl="0">
      <w:startOverride w:val="1"/>
    </w:lvlOverride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593095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6626187">
    <w:abstractNumId w:val="10"/>
  </w:num>
  <w:num w:numId="4" w16cid:durableId="1219825125">
    <w:abstractNumId w:val="4"/>
  </w:num>
  <w:num w:numId="5" w16cid:durableId="879782512">
    <w:abstractNumId w:val="9"/>
  </w:num>
  <w:num w:numId="6" w16cid:durableId="1840343052">
    <w:abstractNumId w:val="0"/>
  </w:num>
  <w:num w:numId="7" w16cid:durableId="359547230">
    <w:abstractNumId w:val="5"/>
  </w:num>
  <w:num w:numId="8" w16cid:durableId="350617869">
    <w:abstractNumId w:val="1"/>
  </w:num>
  <w:num w:numId="9" w16cid:durableId="2113476438">
    <w:abstractNumId w:val="7"/>
  </w:num>
  <w:num w:numId="10" w16cid:durableId="69892919">
    <w:abstractNumId w:val="2"/>
  </w:num>
  <w:num w:numId="11" w16cid:durableId="13988196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05875331">
    <w:abstractNumId w:val="8"/>
  </w:num>
  <w:num w:numId="13" w16cid:durableId="4066571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73"/>
    <w:rsid w:val="000042CB"/>
    <w:rsid w:val="0001363B"/>
    <w:rsid w:val="00041462"/>
    <w:rsid w:val="00045A8E"/>
    <w:rsid w:val="0009415E"/>
    <w:rsid w:val="000A352B"/>
    <w:rsid w:val="000A52E1"/>
    <w:rsid w:val="000C75F9"/>
    <w:rsid w:val="000E7924"/>
    <w:rsid w:val="000F56E6"/>
    <w:rsid w:val="00111604"/>
    <w:rsid w:val="001271B4"/>
    <w:rsid w:val="00167E48"/>
    <w:rsid w:val="00180FCD"/>
    <w:rsid w:val="001910EC"/>
    <w:rsid w:val="0019430C"/>
    <w:rsid w:val="001A5AB6"/>
    <w:rsid w:val="001C6C0A"/>
    <w:rsid w:val="001D5D33"/>
    <w:rsid w:val="001E4361"/>
    <w:rsid w:val="001F5973"/>
    <w:rsid w:val="00204D2E"/>
    <w:rsid w:val="0020681B"/>
    <w:rsid w:val="00216D4F"/>
    <w:rsid w:val="00221CF4"/>
    <w:rsid w:val="00233C00"/>
    <w:rsid w:val="002542EB"/>
    <w:rsid w:val="00271338"/>
    <w:rsid w:val="00281201"/>
    <w:rsid w:val="00293FAC"/>
    <w:rsid w:val="002A3073"/>
    <w:rsid w:val="002B12E3"/>
    <w:rsid w:val="002B2177"/>
    <w:rsid w:val="002B6525"/>
    <w:rsid w:val="002F6490"/>
    <w:rsid w:val="00302D06"/>
    <w:rsid w:val="0030774A"/>
    <w:rsid w:val="003166CC"/>
    <w:rsid w:val="00325F1C"/>
    <w:rsid w:val="00330DA4"/>
    <w:rsid w:val="00334387"/>
    <w:rsid w:val="00346BF3"/>
    <w:rsid w:val="00352A61"/>
    <w:rsid w:val="0035738D"/>
    <w:rsid w:val="00360D64"/>
    <w:rsid w:val="00361957"/>
    <w:rsid w:val="00364511"/>
    <w:rsid w:val="003823D1"/>
    <w:rsid w:val="00391510"/>
    <w:rsid w:val="00394248"/>
    <w:rsid w:val="003C3A52"/>
    <w:rsid w:val="003C5854"/>
    <w:rsid w:val="003E66A0"/>
    <w:rsid w:val="00411F3D"/>
    <w:rsid w:val="00441B19"/>
    <w:rsid w:val="00445149"/>
    <w:rsid w:val="00457D7E"/>
    <w:rsid w:val="00484343"/>
    <w:rsid w:val="004B374F"/>
    <w:rsid w:val="004C12D3"/>
    <w:rsid w:val="004C1F80"/>
    <w:rsid w:val="004C6CC1"/>
    <w:rsid w:val="004F048D"/>
    <w:rsid w:val="004F4105"/>
    <w:rsid w:val="00516240"/>
    <w:rsid w:val="00534D4F"/>
    <w:rsid w:val="005361C2"/>
    <w:rsid w:val="00550306"/>
    <w:rsid w:val="00555720"/>
    <w:rsid w:val="0057425C"/>
    <w:rsid w:val="005865B2"/>
    <w:rsid w:val="005962BE"/>
    <w:rsid w:val="005B0D15"/>
    <w:rsid w:val="005B64C5"/>
    <w:rsid w:val="005B7C12"/>
    <w:rsid w:val="005C60FB"/>
    <w:rsid w:val="005E29F0"/>
    <w:rsid w:val="00614424"/>
    <w:rsid w:val="00614D71"/>
    <w:rsid w:val="00621187"/>
    <w:rsid w:val="00622288"/>
    <w:rsid w:val="0062504A"/>
    <w:rsid w:val="00632D41"/>
    <w:rsid w:val="00650698"/>
    <w:rsid w:val="00666CC1"/>
    <w:rsid w:val="00681532"/>
    <w:rsid w:val="00690058"/>
    <w:rsid w:val="00697D7C"/>
    <w:rsid w:val="006A19DD"/>
    <w:rsid w:val="006F278F"/>
    <w:rsid w:val="00703EE3"/>
    <w:rsid w:val="00711F96"/>
    <w:rsid w:val="0072731C"/>
    <w:rsid w:val="007577B2"/>
    <w:rsid w:val="00761FC3"/>
    <w:rsid w:val="00783503"/>
    <w:rsid w:val="00795019"/>
    <w:rsid w:val="007A2077"/>
    <w:rsid w:val="007C5314"/>
    <w:rsid w:val="007D2D0A"/>
    <w:rsid w:val="007E0D43"/>
    <w:rsid w:val="00823CF4"/>
    <w:rsid w:val="008348E2"/>
    <w:rsid w:val="00844BE2"/>
    <w:rsid w:val="00847C68"/>
    <w:rsid w:val="00847FC3"/>
    <w:rsid w:val="00861696"/>
    <w:rsid w:val="00865128"/>
    <w:rsid w:val="00865357"/>
    <w:rsid w:val="00865834"/>
    <w:rsid w:val="00884B1B"/>
    <w:rsid w:val="008A0F30"/>
    <w:rsid w:val="008B48CD"/>
    <w:rsid w:val="008B7A7F"/>
    <w:rsid w:val="008D5CD6"/>
    <w:rsid w:val="008E4216"/>
    <w:rsid w:val="008F0309"/>
    <w:rsid w:val="008F2DD4"/>
    <w:rsid w:val="008F74B1"/>
    <w:rsid w:val="009069B0"/>
    <w:rsid w:val="0091514D"/>
    <w:rsid w:val="00916211"/>
    <w:rsid w:val="00925C16"/>
    <w:rsid w:val="009349C1"/>
    <w:rsid w:val="00943F66"/>
    <w:rsid w:val="00947B51"/>
    <w:rsid w:val="00957D73"/>
    <w:rsid w:val="00962C64"/>
    <w:rsid w:val="00963D39"/>
    <w:rsid w:val="0098478D"/>
    <w:rsid w:val="00985EF8"/>
    <w:rsid w:val="009918C1"/>
    <w:rsid w:val="00994616"/>
    <w:rsid w:val="009C3345"/>
    <w:rsid w:val="009D548A"/>
    <w:rsid w:val="009E7833"/>
    <w:rsid w:val="00A00CFB"/>
    <w:rsid w:val="00A01EBE"/>
    <w:rsid w:val="00A17AE0"/>
    <w:rsid w:val="00A24612"/>
    <w:rsid w:val="00A3375E"/>
    <w:rsid w:val="00A468EB"/>
    <w:rsid w:val="00A4765F"/>
    <w:rsid w:val="00A47A1E"/>
    <w:rsid w:val="00A52C4C"/>
    <w:rsid w:val="00A5406B"/>
    <w:rsid w:val="00A55265"/>
    <w:rsid w:val="00A62BDD"/>
    <w:rsid w:val="00A63171"/>
    <w:rsid w:val="00A6459C"/>
    <w:rsid w:val="00A87113"/>
    <w:rsid w:val="00AA4611"/>
    <w:rsid w:val="00AB3753"/>
    <w:rsid w:val="00AB505E"/>
    <w:rsid w:val="00AB6D68"/>
    <w:rsid w:val="00AF18B3"/>
    <w:rsid w:val="00B0160A"/>
    <w:rsid w:val="00B06A02"/>
    <w:rsid w:val="00B07D5E"/>
    <w:rsid w:val="00B226DD"/>
    <w:rsid w:val="00B24441"/>
    <w:rsid w:val="00B25F23"/>
    <w:rsid w:val="00B362AB"/>
    <w:rsid w:val="00B3665B"/>
    <w:rsid w:val="00B562BC"/>
    <w:rsid w:val="00B60819"/>
    <w:rsid w:val="00B64E52"/>
    <w:rsid w:val="00B65534"/>
    <w:rsid w:val="00B75739"/>
    <w:rsid w:val="00B873DC"/>
    <w:rsid w:val="00B92DA2"/>
    <w:rsid w:val="00B9792F"/>
    <w:rsid w:val="00BA6495"/>
    <w:rsid w:val="00BB3048"/>
    <w:rsid w:val="00BC0FE2"/>
    <w:rsid w:val="00BC3A7E"/>
    <w:rsid w:val="00C0570A"/>
    <w:rsid w:val="00C1350C"/>
    <w:rsid w:val="00C71D4B"/>
    <w:rsid w:val="00CA0104"/>
    <w:rsid w:val="00CA4BC3"/>
    <w:rsid w:val="00CB791E"/>
    <w:rsid w:val="00CD23FB"/>
    <w:rsid w:val="00CD4A72"/>
    <w:rsid w:val="00CF18B2"/>
    <w:rsid w:val="00D252B0"/>
    <w:rsid w:val="00D3340A"/>
    <w:rsid w:val="00D3639B"/>
    <w:rsid w:val="00D460B7"/>
    <w:rsid w:val="00D50AC5"/>
    <w:rsid w:val="00D51F51"/>
    <w:rsid w:val="00D71579"/>
    <w:rsid w:val="00D80230"/>
    <w:rsid w:val="00D822F0"/>
    <w:rsid w:val="00D951E2"/>
    <w:rsid w:val="00DA7BAC"/>
    <w:rsid w:val="00DB6317"/>
    <w:rsid w:val="00DC617F"/>
    <w:rsid w:val="00DE4C4C"/>
    <w:rsid w:val="00DE51A1"/>
    <w:rsid w:val="00DF1983"/>
    <w:rsid w:val="00E17400"/>
    <w:rsid w:val="00E26ACD"/>
    <w:rsid w:val="00E3445F"/>
    <w:rsid w:val="00E468BB"/>
    <w:rsid w:val="00E50798"/>
    <w:rsid w:val="00E565BF"/>
    <w:rsid w:val="00E6041A"/>
    <w:rsid w:val="00E82750"/>
    <w:rsid w:val="00E87917"/>
    <w:rsid w:val="00EA3B43"/>
    <w:rsid w:val="00ED48FA"/>
    <w:rsid w:val="00EE6D5D"/>
    <w:rsid w:val="00EF75B8"/>
    <w:rsid w:val="00F02F0C"/>
    <w:rsid w:val="00F261AC"/>
    <w:rsid w:val="00F3456B"/>
    <w:rsid w:val="00F42846"/>
    <w:rsid w:val="00F45EFA"/>
    <w:rsid w:val="00F53ADD"/>
    <w:rsid w:val="00F96F11"/>
    <w:rsid w:val="00FA1179"/>
    <w:rsid w:val="00FD02F4"/>
    <w:rsid w:val="00FD5BDF"/>
    <w:rsid w:val="00FE5216"/>
    <w:rsid w:val="00FF6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DE9F24"/>
  <w15:chartTrackingRefBased/>
  <w15:docId w15:val="{0BD22009-633E-497F-B04D-12D2F57EA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65128"/>
    <w:pPr>
      <w:keepNext/>
      <w:outlineLv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33C00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BC0FE2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865128"/>
    <w:rPr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865128"/>
    <w:rPr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865128"/>
    <w:pPr>
      <w:ind w:left="708"/>
    </w:pPr>
  </w:style>
  <w:style w:type="paragraph" w:customStyle="1" w:styleId="Default">
    <w:name w:val="Default"/>
    <w:rsid w:val="00045A8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B64E52"/>
    <w:pPr>
      <w:widowControl w:val="0"/>
      <w:suppressAutoHyphens/>
    </w:pPr>
    <w:rPr>
      <w:rFonts w:ascii="PL Ottawa" w:eastAsia="Arial" w:hAnsi="PL Ottawa"/>
      <w:sz w:val="24"/>
      <w:lang w:eastAsia="ar-SA"/>
    </w:rPr>
  </w:style>
  <w:style w:type="paragraph" w:styleId="NormalnyWeb">
    <w:name w:val="Normal (Web)"/>
    <w:basedOn w:val="Normalny"/>
    <w:uiPriority w:val="99"/>
    <w:unhideWhenUsed/>
    <w:rsid w:val="001271B4"/>
    <w:pPr>
      <w:spacing w:before="100" w:beforeAutospacing="1" w:after="100" w:afterAutospacing="1"/>
    </w:pPr>
  </w:style>
  <w:style w:type="character" w:customStyle="1" w:styleId="AkapitzlistZnak">
    <w:name w:val="Akapit z listą Znak"/>
    <w:link w:val="Akapitzlist"/>
    <w:uiPriority w:val="34"/>
    <w:locked/>
    <w:rsid w:val="001271B4"/>
    <w:rPr>
      <w:sz w:val="24"/>
      <w:szCs w:val="24"/>
      <w:lang w:eastAsia="pl-PL"/>
    </w:rPr>
  </w:style>
  <w:style w:type="paragraph" w:customStyle="1" w:styleId="desctxt">
    <w:name w:val="desc_txt"/>
    <w:basedOn w:val="Normalny"/>
    <w:rsid w:val="001271B4"/>
    <w:pPr>
      <w:spacing w:before="100" w:beforeAutospacing="1" w:after="100" w:afterAutospacing="1"/>
    </w:pPr>
  </w:style>
  <w:style w:type="character" w:customStyle="1" w:styleId="StopkaZnak">
    <w:name w:val="Stopka Znak"/>
    <w:basedOn w:val="Domylnaczcionkaakapitu"/>
    <w:link w:val="Stopka"/>
    <w:uiPriority w:val="99"/>
    <w:rsid w:val="00985EF8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62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46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7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2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01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81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7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3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7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1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je%20dokumenty\Niestandardowe%20szablony%20pakietu%20Office\Firmowy%20WU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Firmowy WUP</Template>
  <TotalTime>561</TotalTime>
  <Pages>2</Pages>
  <Words>200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1548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k.nalej</dc:creator>
  <cp:keywords/>
  <dc:description/>
  <cp:lastModifiedBy>Weronika Wadlewska</cp:lastModifiedBy>
  <cp:revision>95</cp:revision>
  <cp:lastPrinted>2024-09-09T09:21:00Z</cp:lastPrinted>
  <dcterms:created xsi:type="dcterms:W3CDTF">2023-03-01T07:24:00Z</dcterms:created>
  <dcterms:modified xsi:type="dcterms:W3CDTF">2024-09-10T06:28:00Z</dcterms:modified>
</cp:coreProperties>
</file>