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B021A" w14:textId="77777777" w:rsidR="00AD3C3B" w:rsidRPr="00A93DB9" w:rsidRDefault="00AD3C3B" w:rsidP="00AD3C3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5BC996D" w14:textId="16254C7B" w:rsidR="00AD3C3B" w:rsidRPr="00A93DB9" w:rsidRDefault="00AD3C3B" w:rsidP="00AD3C3B">
      <w:pPr>
        <w:tabs>
          <w:tab w:val="right" w:pos="9723"/>
        </w:tabs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ab/>
        <w:t xml:space="preserve">Łódź, dn. </w:t>
      </w:r>
      <w:r w:rsidR="00694007" w:rsidRPr="00A93DB9">
        <w:rPr>
          <w:rFonts w:ascii="Arial" w:hAnsi="Arial" w:cs="Arial"/>
          <w:sz w:val="20"/>
          <w:szCs w:val="20"/>
        </w:rPr>
        <w:t>2</w:t>
      </w:r>
      <w:r w:rsidR="00825B69" w:rsidRPr="00A93DB9">
        <w:rPr>
          <w:rFonts w:ascii="Arial" w:hAnsi="Arial" w:cs="Arial"/>
          <w:sz w:val="20"/>
          <w:szCs w:val="20"/>
        </w:rPr>
        <w:t>9</w:t>
      </w:r>
      <w:r w:rsidRPr="00A93DB9">
        <w:rPr>
          <w:rFonts w:ascii="Arial" w:hAnsi="Arial" w:cs="Arial"/>
          <w:sz w:val="20"/>
          <w:szCs w:val="20"/>
        </w:rPr>
        <w:t>.0</w:t>
      </w:r>
      <w:r w:rsidR="00694007" w:rsidRPr="00A93DB9">
        <w:rPr>
          <w:rFonts w:ascii="Arial" w:hAnsi="Arial" w:cs="Arial"/>
          <w:sz w:val="20"/>
          <w:szCs w:val="20"/>
        </w:rPr>
        <w:t>8</w:t>
      </w:r>
      <w:r w:rsidRPr="00A93DB9">
        <w:rPr>
          <w:rFonts w:ascii="Arial" w:hAnsi="Arial" w:cs="Arial"/>
          <w:sz w:val="20"/>
          <w:szCs w:val="20"/>
        </w:rPr>
        <w:t>.2024</w:t>
      </w:r>
    </w:p>
    <w:p w14:paraId="5F56DFB6" w14:textId="77777777" w:rsidR="00AD3C3B" w:rsidRPr="00A93DB9" w:rsidRDefault="00AD3C3B" w:rsidP="00AD3C3B">
      <w:pPr>
        <w:tabs>
          <w:tab w:val="left" w:pos="729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2D11F5D" w14:textId="77777777" w:rsidR="00AD3C3B" w:rsidRPr="00A93DB9" w:rsidRDefault="00AD3C3B" w:rsidP="00AD3C3B">
      <w:pPr>
        <w:tabs>
          <w:tab w:val="right" w:pos="9723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4BACE8E2" w14:textId="77777777" w:rsidR="00AD3C3B" w:rsidRPr="00A93DB9" w:rsidRDefault="00AD3C3B" w:rsidP="00AD3C3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Zapytanie ofertowe</w:t>
      </w:r>
    </w:p>
    <w:p w14:paraId="436F057C" w14:textId="7F633A6B" w:rsidR="00AD3C3B" w:rsidRPr="00A93DB9" w:rsidRDefault="00AD3C3B" w:rsidP="00AD3C3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 xml:space="preserve">(sygn. postępowania: </w:t>
      </w:r>
      <w:bookmarkStart w:id="0" w:name="_Hlk175810008"/>
      <w:r w:rsidRPr="00A93DB9">
        <w:rPr>
          <w:rFonts w:ascii="Arial" w:hAnsi="Arial" w:cs="Arial"/>
          <w:b/>
          <w:sz w:val="20"/>
          <w:szCs w:val="20"/>
        </w:rPr>
        <w:t>SP-</w:t>
      </w:r>
      <w:r w:rsidR="0030195E" w:rsidRPr="00A93DB9">
        <w:rPr>
          <w:rFonts w:ascii="Arial" w:hAnsi="Arial" w:cs="Arial"/>
          <w:b/>
          <w:sz w:val="20"/>
          <w:szCs w:val="20"/>
        </w:rPr>
        <w:t>1</w:t>
      </w:r>
      <w:r w:rsidRPr="00A93DB9">
        <w:rPr>
          <w:rFonts w:ascii="Arial" w:hAnsi="Arial" w:cs="Arial"/>
          <w:b/>
          <w:sz w:val="20"/>
          <w:szCs w:val="20"/>
        </w:rPr>
        <w:t>6</w:t>
      </w:r>
      <w:r w:rsidR="0030195E" w:rsidRPr="00A93DB9">
        <w:rPr>
          <w:rFonts w:ascii="Arial" w:hAnsi="Arial" w:cs="Arial"/>
          <w:b/>
          <w:sz w:val="20"/>
          <w:szCs w:val="20"/>
        </w:rPr>
        <w:t>6</w:t>
      </w:r>
      <w:r w:rsidRPr="00A93DB9">
        <w:rPr>
          <w:rFonts w:ascii="Arial" w:hAnsi="Arial" w:cs="Arial"/>
          <w:b/>
          <w:sz w:val="20"/>
          <w:szCs w:val="20"/>
        </w:rPr>
        <w:t>/24-USL/</w:t>
      </w:r>
      <w:r w:rsidR="0030195E" w:rsidRPr="00A93DB9">
        <w:rPr>
          <w:rFonts w:ascii="Arial" w:hAnsi="Arial" w:cs="Arial"/>
          <w:b/>
          <w:sz w:val="20"/>
          <w:szCs w:val="20"/>
        </w:rPr>
        <w:t>112</w:t>
      </w:r>
      <w:bookmarkEnd w:id="0"/>
      <w:r w:rsidRPr="00A93DB9">
        <w:rPr>
          <w:rFonts w:ascii="Arial" w:hAnsi="Arial" w:cs="Arial"/>
          <w:b/>
          <w:sz w:val="20"/>
          <w:szCs w:val="20"/>
        </w:rPr>
        <w:t>)</w:t>
      </w:r>
    </w:p>
    <w:p w14:paraId="153248A8" w14:textId="1D09705D" w:rsidR="00AD3C3B" w:rsidRPr="00A93DB9" w:rsidRDefault="00AD3C3B" w:rsidP="00AD3C3B">
      <w:pPr>
        <w:spacing w:line="360" w:lineRule="auto"/>
        <w:ind w:firstLine="708"/>
        <w:jc w:val="center"/>
        <w:rPr>
          <w:rFonts w:ascii="Arial" w:eastAsia="Calibri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dotyczące usługi </w:t>
      </w:r>
      <w:bookmarkStart w:id="1" w:name="_Hlk175649227"/>
      <w:bookmarkStart w:id="2" w:name="_Hlk175813513"/>
      <w:r w:rsidRPr="00A93DB9">
        <w:rPr>
          <w:rFonts w:ascii="Arial" w:hAnsi="Arial" w:cs="Arial"/>
          <w:bCs/>
          <w:sz w:val="20"/>
          <w:szCs w:val="20"/>
        </w:rPr>
        <w:t xml:space="preserve">drukowania </w:t>
      </w:r>
      <w:r w:rsidRPr="00A93DB9">
        <w:rPr>
          <w:rFonts w:ascii="Arial" w:hAnsi="Arial" w:cs="Arial"/>
          <w:sz w:val="20"/>
          <w:szCs w:val="20"/>
        </w:rPr>
        <w:t xml:space="preserve">i dostarczenia do siedziby Wojewódzkiego Urzędu Pracy w Łodzi </w:t>
      </w:r>
      <w:bookmarkStart w:id="3" w:name="_Hlk175734985"/>
      <w:r w:rsidR="00F1760E" w:rsidRPr="00A93DB9">
        <w:rPr>
          <w:rFonts w:ascii="Arial" w:hAnsi="Arial" w:cs="Arial"/>
          <w:sz w:val="20"/>
          <w:szCs w:val="20"/>
        </w:rPr>
        <w:t>materiałów informacyjnych dla potrzeb realizacji poradnictwa zawodowego przez Centrum Informacji i Planowania Kariery Zawodowej w Łodzi i jego oddziałów w Piotrkowie Trybunalskim, Sieradzu i Skierniewicach</w:t>
      </w:r>
      <w:bookmarkEnd w:id="2"/>
      <w:bookmarkEnd w:id="3"/>
      <w:r w:rsidRPr="00A93DB9">
        <w:rPr>
          <w:rFonts w:ascii="Arial" w:hAnsi="Arial" w:cs="Arial"/>
          <w:bCs/>
          <w:sz w:val="20"/>
          <w:szCs w:val="20"/>
        </w:rPr>
        <w:t>.</w:t>
      </w:r>
      <w:bookmarkEnd w:id="1"/>
    </w:p>
    <w:p w14:paraId="451A0A01" w14:textId="77777777" w:rsidR="00AD3C3B" w:rsidRPr="00A93DB9" w:rsidRDefault="00AD3C3B" w:rsidP="00AD3C3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12FEB251" w14:textId="77777777" w:rsidR="00AD3C3B" w:rsidRPr="00A93DB9" w:rsidRDefault="00AD3C3B" w:rsidP="00AD3C3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00B7AC2" w14:textId="77777777" w:rsidR="00AD3C3B" w:rsidRPr="00A93DB9" w:rsidRDefault="00AD3C3B" w:rsidP="00AD3C3B">
      <w:pPr>
        <w:numPr>
          <w:ilvl w:val="0"/>
          <w:numId w:val="16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ZAMAWIAJĄCY</w:t>
      </w:r>
    </w:p>
    <w:p w14:paraId="63713A31" w14:textId="77777777" w:rsidR="00AD3C3B" w:rsidRPr="00A93DB9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Wojewódzki Urząd Pracy w Łodzi</w:t>
      </w:r>
    </w:p>
    <w:p w14:paraId="09D26237" w14:textId="77777777" w:rsidR="00AD3C3B" w:rsidRPr="00A93DB9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90-608 Łódź,</w:t>
      </w:r>
    </w:p>
    <w:p w14:paraId="670E877C" w14:textId="77777777" w:rsidR="00AD3C3B" w:rsidRPr="00A93DB9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ul. Wólczańska 49 </w:t>
      </w:r>
    </w:p>
    <w:p w14:paraId="33708008" w14:textId="77777777" w:rsidR="00AD3C3B" w:rsidRPr="00A93DB9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Telefon: (42) 663 02 66-68</w:t>
      </w:r>
    </w:p>
    <w:p w14:paraId="7DEC8087" w14:textId="77777777" w:rsidR="00AD3C3B" w:rsidRPr="00A93DB9" w:rsidRDefault="00AD3C3B" w:rsidP="00AD3C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0BC223" w14:textId="77777777" w:rsidR="00AD3C3B" w:rsidRPr="00A93DB9" w:rsidRDefault="00AD3C3B" w:rsidP="00AD3C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F23A5BC" w14:textId="77777777" w:rsidR="00AD3C3B" w:rsidRPr="00A93DB9" w:rsidRDefault="00AD3C3B" w:rsidP="00AD3C3B">
      <w:pPr>
        <w:numPr>
          <w:ilvl w:val="0"/>
          <w:numId w:val="16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OPIS PRZEDMIOTU ZAMÓWIENIA</w:t>
      </w:r>
    </w:p>
    <w:p w14:paraId="759A0239" w14:textId="6144B15E" w:rsidR="00AD3C3B" w:rsidRPr="00A93DB9" w:rsidRDefault="00AD3C3B" w:rsidP="00F1760E">
      <w:pPr>
        <w:rPr>
          <w:rFonts w:ascii="Arial" w:eastAsia="Calibri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Przedmiotem zamówienia są usługi drukowania i powiązane obejmujące zaprojektowanie (w tym skład, łamanie i oznakowanie), wydrukowanie i dostarczenie do siedziby Wojewódzkiego Urzędu Pracy w Łodzi</w:t>
      </w:r>
      <w:r w:rsidR="00F1760E" w:rsidRPr="00A93DB9">
        <w:rPr>
          <w:rFonts w:ascii="Arial" w:hAnsi="Arial" w:cs="Arial"/>
          <w:sz w:val="20"/>
          <w:szCs w:val="20"/>
        </w:rPr>
        <w:t xml:space="preserve"> materiałów informacyjnych w liczbie</w:t>
      </w:r>
      <w:r w:rsidRPr="00A93DB9">
        <w:rPr>
          <w:rFonts w:ascii="Arial" w:hAnsi="Arial" w:cs="Arial"/>
          <w:sz w:val="20"/>
          <w:szCs w:val="20"/>
        </w:rPr>
        <w:t xml:space="preserve"> </w:t>
      </w:r>
      <w:r w:rsidR="0091532C" w:rsidRPr="00A93DB9">
        <w:rPr>
          <w:rFonts w:ascii="Arial" w:hAnsi="Arial" w:cs="Arial"/>
          <w:sz w:val="20"/>
          <w:szCs w:val="20"/>
        </w:rPr>
        <w:t>4</w:t>
      </w:r>
      <w:r w:rsidR="006255E2" w:rsidRPr="00A93DB9">
        <w:rPr>
          <w:rFonts w:ascii="Arial" w:hAnsi="Arial" w:cs="Arial"/>
          <w:bCs/>
          <w:sz w:val="20"/>
          <w:szCs w:val="20"/>
        </w:rPr>
        <w:t>800</w:t>
      </w:r>
      <w:r w:rsidRPr="00A93DB9">
        <w:rPr>
          <w:rFonts w:ascii="Arial" w:hAnsi="Arial" w:cs="Arial"/>
          <w:bCs/>
          <w:sz w:val="20"/>
          <w:szCs w:val="20"/>
        </w:rPr>
        <w:t xml:space="preserve"> sztuk</w:t>
      </w:r>
      <w:r w:rsidR="00F1760E" w:rsidRPr="00A93DB9">
        <w:rPr>
          <w:rFonts w:ascii="Arial" w:hAnsi="Arial" w:cs="Arial"/>
          <w:bCs/>
          <w:sz w:val="20"/>
          <w:szCs w:val="20"/>
        </w:rPr>
        <w:t xml:space="preserve"> (łącznie) 4 poradników</w:t>
      </w:r>
      <w:r w:rsidRPr="00A93DB9">
        <w:rPr>
          <w:rFonts w:ascii="Arial" w:hAnsi="Arial" w:cs="Arial"/>
          <w:sz w:val="20"/>
          <w:szCs w:val="20"/>
        </w:rPr>
        <w:t xml:space="preserve">  :</w:t>
      </w:r>
      <w:r w:rsidRPr="00A93DB9">
        <w:rPr>
          <w:rFonts w:ascii="Arial" w:hAnsi="Arial" w:cs="Arial"/>
          <w:bCs/>
          <w:i/>
          <w:iCs/>
          <w:sz w:val="20"/>
          <w:szCs w:val="20"/>
        </w:rPr>
        <w:t xml:space="preserve"> </w:t>
      </w:r>
      <w:r w:rsidR="00F1760E" w:rsidRPr="00A93DB9">
        <w:rPr>
          <w:rFonts w:ascii="Arial" w:hAnsi="Arial" w:cs="Arial"/>
          <w:bCs/>
          <w:i/>
          <w:iCs/>
          <w:sz w:val="20"/>
          <w:szCs w:val="20"/>
        </w:rPr>
        <w:t>„</w:t>
      </w:r>
      <w:r w:rsidR="00F1760E" w:rsidRPr="00A93DB9">
        <w:rPr>
          <w:rFonts w:ascii="Arial" w:hAnsi="Arial" w:cs="Arial"/>
          <w:i/>
          <w:iCs/>
          <w:sz w:val="20"/>
          <w:szCs w:val="20"/>
        </w:rPr>
        <w:t>Restart kariery”, „Sztuczna inteligencja a rynek pracy”</w:t>
      </w:r>
      <w:r w:rsidR="00F1760E" w:rsidRPr="00A93DB9">
        <w:rPr>
          <w:rFonts w:ascii="Arial" w:hAnsi="Arial" w:cs="Arial"/>
          <w:sz w:val="20"/>
          <w:szCs w:val="20"/>
        </w:rPr>
        <w:t xml:space="preserve">, </w:t>
      </w:r>
      <w:r w:rsidR="00F1760E" w:rsidRPr="00A93DB9">
        <w:rPr>
          <w:rFonts w:ascii="Arial" w:hAnsi="Arial" w:cs="Arial"/>
          <w:i/>
          <w:iCs/>
          <w:sz w:val="20"/>
          <w:szCs w:val="20"/>
        </w:rPr>
        <w:t xml:space="preserve">„Personal </w:t>
      </w:r>
      <w:proofErr w:type="spellStart"/>
      <w:r w:rsidR="00F1760E" w:rsidRPr="00A93DB9">
        <w:rPr>
          <w:rFonts w:ascii="Arial" w:hAnsi="Arial" w:cs="Arial"/>
          <w:i/>
          <w:iCs/>
          <w:sz w:val="20"/>
          <w:szCs w:val="20"/>
        </w:rPr>
        <w:t>branding</w:t>
      </w:r>
      <w:proofErr w:type="spellEnd"/>
      <w:r w:rsidR="00F1760E" w:rsidRPr="00A93DB9">
        <w:rPr>
          <w:rFonts w:ascii="Arial" w:hAnsi="Arial" w:cs="Arial"/>
          <w:i/>
          <w:iCs/>
          <w:sz w:val="20"/>
          <w:szCs w:val="20"/>
        </w:rPr>
        <w:t xml:space="preserve"> – marka osobista na rynku pracy”</w:t>
      </w:r>
      <w:r w:rsidR="00F1760E" w:rsidRPr="00A93DB9">
        <w:rPr>
          <w:rFonts w:ascii="Arial" w:hAnsi="Arial" w:cs="Arial"/>
          <w:sz w:val="20"/>
          <w:szCs w:val="20"/>
        </w:rPr>
        <w:t xml:space="preserve"> , </w:t>
      </w:r>
      <w:r w:rsidR="00F1760E" w:rsidRPr="00A93DB9">
        <w:rPr>
          <w:rFonts w:ascii="Arial" w:hAnsi="Arial" w:cs="Arial"/>
          <w:i/>
          <w:iCs/>
          <w:sz w:val="20"/>
          <w:szCs w:val="20"/>
        </w:rPr>
        <w:t>„Zanim otworzysz firmę” o</w:t>
      </w:r>
      <w:r w:rsidR="006255E2" w:rsidRPr="00A93DB9">
        <w:rPr>
          <w:rFonts w:ascii="Arial" w:eastAsia="Calibri" w:hAnsi="Arial" w:cs="Arial"/>
          <w:bCs/>
          <w:sz w:val="20"/>
          <w:szCs w:val="20"/>
        </w:rPr>
        <w:t xml:space="preserve">raz </w:t>
      </w:r>
      <w:r w:rsidR="00694007" w:rsidRPr="00A93DB9">
        <w:rPr>
          <w:rFonts w:ascii="Arial" w:eastAsia="Calibri" w:hAnsi="Arial" w:cs="Arial"/>
          <w:bCs/>
          <w:sz w:val="20"/>
          <w:szCs w:val="20"/>
        </w:rPr>
        <w:t>6</w:t>
      </w:r>
      <w:r w:rsidR="006255E2" w:rsidRPr="00A93DB9">
        <w:rPr>
          <w:rFonts w:ascii="Arial" w:eastAsia="Calibri" w:hAnsi="Arial" w:cs="Arial"/>
          <w:bCs/>
          <w:sz w:val="20"/>
          <w:szCs w:val="20"/>
        </w:rPr>
        <w:t>00 toreb papierowych</w:t>
      </w:r>
      <w:r w:rsidR="00F1760E" w:rsidRPr="00A93DB9">
        <w:rPr>
          <w:rFonts w:ascii="Arial" w:eastAsia="Calibri" w:hAnsi="Arial" w:cs="Arial"/>
          <w:bCs/>
          <w:sz w:val="20"/>
          <w:szCs w:val="20"/>
        </w:rPr>
        <w:t>.</w:t>
      </w:r>
    </w:p>
    <w:p w14:paraId="3A30C458" w14:textId="77777777" w:rsidR="00F1760E" w:rsidRPr="00A93DB9" w:rsidRDefault="00F1760E" w:rsidP="00F1760E">
      <w:pPr>
        <w:rPr>
          <w:rFonts w:ascii="Arial" w:hAnsi="Arial" w:cs="Arial"/>
          <w:sz w:val="20"/>
          <w:szCs w:val="20"/>
        </w:rPr>
      </w:pPr>
    </w:p>
    <w:p w14:paraId="55897C29" w14:textId="696B2731" w:rsidR="00F1760E" w:rsidRPr="00A93DB9" w:rsidRDefault="00AD3C3B" w:rsidP="00F1760E">
      <w:pPr>
        <w:numPr>
          <w:ilvl w:val="0"/>
          <w:numId w:val="17"/>
        </w:numPr>
        <w:spacing w:line="360" w:lineRule="auto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zobowiązuje się do zrealizowania przedmiotowej usługi zgodnie z opisem przedmiotu zamówienia</w:t>
      </w:r>
      <w:r w:rsidR="006255E2" w:rsidRPr="00A93DB9">
        <w:rPr>
          <w:rFonts w:ascii="Arial" w:hAnsi="Arial" w:cs="Arial"/>
          <w:sz w:val="20"/>
          <w:szCs w:val="20"/>
        </w:rPr>
        <w:t xml:space="preserve"> (załącznik 1</w:t>
      </w:r>
      <w:r w:rsidR="00F1760E" w:rsidRPr="00A93DB9">
        <w:rPr>
          <w:rFonts w:ascii="Arial" w:hAnsi="Arial" w:cs="Arial"/>
          <w:sz w:val="20"/>
          <w:szCs w:val="20"/>
        </w:rPr>
        <w:t>:</w:t>
      </w:r>
      <w:r w:rsidR="006255E2" w:rsidRPr="00A93DB9">
        <w:rPr>
          <w:rFonts w:ascii="Arial" w:hAnsi="Arial" w:cs="Arial"/>
          <w:sz w:val="20"/>
          <w:szCs w:val="20"/>
        </w:rPr>
        <w:t>.</w:t>
      </w:r>
      <w:r w:rsidR="00F1760E" w:rsidRPr="00A93DB9">
        <w:rPr>
          <w:rFonts w:ascii="Arial" w:hAnsi="Arial" w:cs="Arial"/>
          <w:b/>
          <w:bCs/>
          <w:sz w:val="20"/>
          <w:szCs w:val="20"/>
        </w:rPr>
        <w:t xml:space="preserve"> </w:t>
      </w:r>
      <w:r w:rsidR="00F1760E" w:rsidRPr="00A93DB9">
        <w:rPr>
          <w:rFonts w:ascii="Arial" w:hAnsi="Arial" w:cs="Arial"/>
          <w:bCs/>
          <w:sz w:val="20"/>
          <w:szCs w:val="20"/>
        </w:rPr>
        <w:t>„Wymagania techniczne, parametry dotyczące zamówienia”)</w:t>
      </w:r>
    </w:p>
    <w:p w14:paraId="29FEA653" w14:textId="045BDDEA" w:rsidR="00AD3C3B" w:rsidRPr="00A93DB9" w:rsidRDefault="00AD3C3B" w:rsidP="00F1760E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14:paraId="533609F9" w14:textId="30F2A137" w:rsidR="00AD3C3B" w:rsidRPr="00A93DB9" w:rsidRDefault="00AD3C3B" w:rsidP="00AD3C3B">
      <w:pPr>
        <w:pStyle w:val="Akapitzlist"/>
        <w:numPr>
          <w:ilvl w:val="0"/>
          <w:numId w:val="17"/>
        </w:numPr>
        <w:spacing w:after="160" w:line="360" w:lineRule="auto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Materiały drukowane, będące przedmiotem postępowania muszą zostać odpowiednio oznakowane. Oznakowanie oznacza umieszczenie wymaganego przez Zamawiającego znakowania/logotypu (projekt oznakowania musi uwzględniać wszystkie wskazane przez Zamawiającego elementy, wymagania jakościowe i sugestie oraz wymaga akceptacji), tj. logo Wojewódzkiego Urzędu Pracy w Łodzi oraz znakowania zgodnie z Systemem Identyfikacji Wizualnej Województwa Łódzkiego (</w:t>
      </w:r>
      <w:hyperlink r:id="rId7" w:history="1">
        <w:r w:rsidRPr="00A93DB9">
          <w:rPr>
            <w:rStyle w:val="Hipercze"/>
            <w:rFonts w:ascii="Arial" w:hAnsi="Arial" w:cs="Arial"/>
            <w:color w:val="auto"/>
            <w:sz w:val="20"/>
            <w:szCs w:val="20"/>
          </w:rPr>
          <w:t>https://www.lodzkie.pl/urzad/system-identyfikacji</w:t>
        </w:r>
      </w:hyperlink>
      <w:r w:rsidRPr="00A93DB9">
        <w:rPr>
          <w:rFonts w:ascii="Arial" w:hAnsi="Arial" w:cs="Arial"/>
          <w:sz w:val="20"/>
          <w:szCs w:val="20"/>
        </w:rPr>
        <w:t>).</w:t>
      </w:r>
    </w:p>
    <w:p w14:paraId="5B296927" w14:textId="0A1DAB9B" w:rsidR="00AD3C3B" w:rsidRPr="00A93DB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Wykonawca jest obowiązany do </w:t>
      </w:r>
      <w:r w:rsidR="00694007" w:rsidRPr="00A93DB9">
        <w:rPr>
          <w:rFonts w:ascii="Arial" w:hAnsi="Arial" w:cs="Arial"/>
          <w:sz w:val="20"/>
          <w:szCs w:val="20"/>
        </w:rPr>
        <w:t>za</w:t>
      </w:r>
      <w:r w:rsidRPr="00A93DB9">
        <w:rPr>
          <w:rFonts w:ascii="Arial" w:hAnsi="Arial" w:cs="Arial"/>
          <w:sz w:val="20"/>
          <w:szCs w:val="20"/>
        </w:rPr>
        <w:t xml:space="preserve">mieszczenia na wszystkich materiałach drukowanych, przekazanych od Zamawiającego, logotypów zgodnie z jego wymogami. Wykonawca nie ma prawa domagania się dostarczenia logotypów we wskazanym przez siebie formacie. </w:t>
      </w:r>
    </w:p>
    <w:p w14:paraId="5EB3D2E2" w14:textId="77777777" w:rsidR="00AD3C3B" w:rsidRPr="00A93DB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lastRenderedPageBreak/>
        <w:t>Zamawiający zastrzega sobie prawo do weryfikacji i żądania modyfikacji układu oraz</w:t>
      </w:r>
      <w:r w:rsidRPr="00A93DB9">
        <w:rPr>
          <w:rFonts w:ascii="Arial" w:hAnsi="Arial" w:cs="Arial"/>
          <w:b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>treści drukowanych materiałów do momentu udzielenia ostatecznej akceptacji.</w:t>
      </w:r>
    </w:p>
    <w:p w14:paraId="33AE2083" w14:textId="77777777" w:rsidR="00AD3C3B" w:rsidRPr="00A93DB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może przystąpić do druku jedynie po zaakceptowaniu przez Zamawiającego przedstawionego projektu (drogą elektroniczną).</w:t>
      </w:r>
    </w:p>
    <w:p w14:paraId="3A221775" w14:textId="77777777" w:rsidR="00AD3C3B" w:rsidRPr="00A93DB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Jeżeli przedstawiony do akceptacji projekt będzie niezgodny z wymaganiami zapytania ofertowego </w:t>
      </w:r>
      <w:r w:rsidRPr="00A93DB9">
        <w:rPr>
          <w:rFonts w:ascii="Arial" w:hAnsi="Arial" w:cs="Arial"/>
          <w:sz w:val="20"/>
          <w:szCs w:val="20"/>
        </w:rPr>
        <w:br/>
        <w:t>i wskazówkami Zamawiającego, Zamawiający ma prawo nie udzielić akceptacji. Za opóźnienia w realizacji zamówienia, wynikające z takich okoliczności odpowiada Wykonawca i nie przysługuje mu prawo do wnioskowania o zmianę umowy w odniesieniu do terminu realizacji zamówienia.</w:t>
      </w:r>
    </w:p>
    <w:p w14:paraId="48EAC37D" w14:textId="77777777" w:rsidR="00AD3C3B" w:rsidRPr="00A93DB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Za egzemplarze wykonane bez wymaganej akceptacji lub niezgodnie z przekazanym wzorem Zamawiający nie uiści zapłaty.</w:t>
      </w:r>
    </w:p>
    <w:p w14:paraId="715A6008" w14:textId="77777777" w:rsidR="00AD3C3B" w:rsidRPr="00A93DB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jest zobowiązany dostarczyć przedmiot zamówienia do siedziby Zamawiającego (do pomieszczenia wskazanego przez Zamawiającego) na własny koszt w dniach od poniedziałku do piątku (za wyjątkiem dni ustawowo wolnych od pracy) w godzinach 08:00-15:00. Wykonawca zobowiązany jest uzgodnić szczegóły realizacji dostawy z osobą wyznaczoną do kontaktów w sprawie realizacji zamówienia ze strony Zamawiającego, co powinno nastąpić najpóźniej dzień przed planowaną dostawą.</w:t>
      </w:r>
    </w:p>
    <w:p w14:paraId="33231A01" w14:textId="77777777" w:rsidR="00AD3C3B" w:rsidRPr="00A93DB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Wykonawca jest zobowiązany by projekty materiałów drukowanych, w tym wykorzystane na ich potrzeby materiały zdjęciowe i grafiki, które zostaną w nich zamieszczone, miały uregulowane kwestie praw autorskich i zgody osób na wykorzystanie ich wizerunku.</w:t>
      </w:r>
    </w:p>
    <w:p w14:paraId="64A95F05" w14:textId="17A4C4D8" w:rsidR="00AD3C3B" w:rsidRPr="00A93DB9" w:rsidRDefault="00AD3C3B" w:rsidP="00AD3C3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ramach wynagrodzenia za wykonanie zamówienia będącego przedmiotem niniejszego postępowania Wykonawca przenosi na Zamawiającego, bez dodatkowego wynagrodzenia z tego tytułu i bez ograniczenia co do terytorium, czasu oraz liczby egzemplarzy, majątkowe prawa autorskie wraz z prawami zależnymi do przygotowanych i opracowanych na potrzeby przedmiotowego zamówienia materiałów zdjęciowych, projektów, w odniesieniu do niżej wymienionych pól eksploatacji: </w:t>
      </w:r>
    </w:p>
    <w:p w14:paraId="50AF27AB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używania w formie zapisu na papierze i/lub zapisu magnetycznego,</w:t>
      </w:r>
    </w:p>
    <w:p w14:paraId="6A91B7B1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wykorzystania i udostępniania przedmiotu niniejszej umowy w całości lub części,</w:t>
      </w:r>
    </w:p>
    <w:p w14:paraId="7340E2B4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utrwalania i zwielokrotniania przedmiotu umowy lub jego części –wytwarzanie określoną techniką egzemplarzy utworu, w tym techniką drukarską, reprograficzną, zapisu magnetycznego oraz techniką cyfrową,</w:t>
      </w:r>
    </w:p>
    <w:p w14:paraId="1B4618B1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obrotu oryginałem albo egzemplarzami, na których utrwalono przedmiot umowy – wprowadzanie do obrotu, użyczenie lub najem oryginału albo egzemplarzy,</w:t>
      </w:r>
    </w:p>
    <w:p w14:paraId="6B2DF72B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rozpowszechniania przedmiotu umowy w sposób inny niż określony </w:t>
      </w:r>
      <w:r w:rsidRPr="00A93DB9">
        <w:rPr>
          <w:rFonts w:ascii="Arial" w:hAnsi="Arial" w:cs="Arial"/>
          <w:sz w:val="20"/>
          <w:szCs w:val="20"/>
        </w:rPr>
        <w:br/>
        <w:t>w pkt. d) – publiczne wykonywanie, wystawianie, wyświetlanie, odtwarzanie oraz nadawanie i reemitowanie, a także publiczne udostępnianie przedmiotu niniejszej umowy w taki sposób, aby każdy mógł mieć do niego dostęp w miejscu i w czasie przez siebie wybranym,</w:t>
      </w:r>
    </w:p>
    <w:p w14:paraId="5D7027A7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zwielokrotniania poprzez druk, zapis na nośnikach magnetycznych </w:t>
      </w:r>
      <w:r w:rsidRPr="00A93DB9">
        <w:rPr>
          <w:rFonts w:ascii="Arial" w:hAnsi="Arial" w:cs="Arial"/>
          <w:sz w:val="20"/>
          <w:szCs w:val="20"/>
        </w:rPr>
        <w:br/>
        <w:t>i optycznych, oraz w inny sposób, niezbędny dla wykonania zobowiązań wynikających z niniejszej umowy i udostępniania przedmiotu umowy w sieciach komputerowych,</w:t>
      </w:r>
    </w:p>
    <w:p w14:paraId="32AE1566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korzystania z utworów w całości lub części, łączenia z innymi utworami, opracowania poprzez w szczególności dodawanie elementów, uaktualnianie, modyfikację, zmianę układu graficznego, kolorystyki, czcionki. </w:t>
      </w:r>
    </w:p>
    <w:p w14:paraId="5B77BAD3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zakresie dokonywania podziału dzieła uzasadnionego ze względu na sposób i cel prezentacji oraz dostosowywanie całości i części dzieła do sposobu i celu prezentacji,</w:t>
      </w:r>
    </w:p>
    <w:p w14:paraId="1B472984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lastRenderedPageBreak/>
        <w:t>w zakresie wprowadzania treści do własnych baz danych, bądź w postaci oryginalnej, bądź w postaci fragmentów, opracowań,</w:t>
      </w:r>
    </w:p>
    <w:p w14:paraId="14105FE8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wprowadzania przedmiotu umowy w całości lub części do sieci komputerowej </w:t>
      </w:r>
      <w:r w:rsidRPr="00A93DB9">
        <w:rPr>
          <w:rFonts w:ascii="Arial" w:hAnsi="Arial" w:cs="Arial"/>
          <w:sz w:val="20"/>
          <w:szCs w:val="20"/>
        </w:rPr>
        <w:br/>
        <w:t>w sposób umożliwiający transmisję odbiorczą przez zainteresowanego użytkownika,</w:t>
      </w:r>
    </w:p>
    <w:p w14:paraId="533C0E8A" w14:textId="77777777" w:rsidR="00AD3C3B" w:rsidRPr="00A93DB9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zakresie rozpowszechniania w sieci </w:t>
      </w:r>
      <w:proofErr w:type="spellStart"/>
      <w:r w:rsidRPr="00A93DB9">
        <w:rPr>
          <w:rFonts w:ascii="Arial" w:hAnsi="Arial" w:cs="Arial"/>
          <w:sz w:val="20"/>
          <w:szCs w:val="20"/>
        </w:rPr>
        <w:t>internet</w:t>
      </w:r>
      <w:proofErr w:type="spellEnd"/>
      <w:r w:rsidRPr="00A93DB9">
        <w:rPr>
          <w:rFonts w:ascii="Arial" w:hAnsi="Arial" w:cs="Arial"/>
          <w:sz w:val="20"/>
          <w:szCs w:val="20"/>
        </w:rPr>
        <w:t>.</w:t>
      </w:r>
    </w:p>
    <w:p w14:paraId="42069402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1168DC55" w14:textId="77777777" w:rsidR="00AD3C3B" w:rsidRPr="00A93DB9" w:rsidRDefault="00AD3C3B" w:rsidP="00AD3C3B">
      <w:pPr>
        <w:numPr>
          <w:ilvl w:val="0"/>
          <w:numId w:val="16"/>
        </w:numPr>
        <w:spacing w:before="120" w:after="120" w:line="360" w:lineRule="auto"/>
        <w:ind w:left="426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WARUNKI UDZIAŁU W POSTĘPOWANIU</w:t>
      </w:r>
    </w:p>
    <w:p w14:paraId="7ED966EB" w14:textId="77777777" w:rsidR="00AD3C3B" w:rsidRPr="00A93DB9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zapytaniu ofertowym mogą wziąć udział Wykonawcy, w stosunku do których nie otwarto likwidacji, nie ogłoszono upadłości, których aktywami nie zarządza likwidator lub sąd, nie zawarli układu </w:t>
      </w:r>
      <w:r w:rsidRPr="00A93DB9">
        <w:rPr>
          <w:rFonts w:ascii="Arial" w:hAnsi="Arial" w:cs="Arial"/>
          <w:sz w:val="20"/>
          <w:szCs w:val="20"/>
        </w:rPr>
        <w:br/>
        <w:t>z wierzycielami, których działalność gospodarcza nie jest zawieszona albo nie znajdują się oni w innej tego rodzaju sytuacji wynikającej z podobnej procedury przewidzianej w przepisach miejsca wszczęcia tej procedury.</w:t>
      </w:r>
    </w:p>
    <w:p w14:paraId="754E2E7E" w14:textId="780C236F" w:rsidR="00AD3C3B" w:rsidRPr="00A93DB9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Spełnienie ww. warunku udziału w postępowaniu, Wykonawca wykaże podpisując oświadczenie </w:t>
      </w:r>
      <w:r w:rsidRPr="00A93DB9">
        <w:rPr>
          <w:rFonts w:ascii="Arial" w:hAnsi="Arial" w:cs="Arial"/>
          <w:sz w:val="20"/>
          <w:szCs w:val="20"/>
        </w:rPr>
        <w:br/>
        <w:t xml:space="preserve">w przedmiotowym zakresie stanowiące </w:t>
      </w:r>
      <w:r w:rsidRPr="00A93DB9">
        <w:rPr>
          <w:rFonts w:ascii="Arial" w:hAnsi="Arial" w:cs="Arial"/>
          <w:i/>
          <w:iCs/>
          <w:sz w:val="20"/>
          <w:szCs w:val="20"/>
          <w:u w:val="single"/>
        </w:rPr>
        <w:t xml:space="preserve">Załącznik nr </w:t>
      </w:r>
      <w:r w:rsidR="00694007" w:rsidRPr="00A93DB9">
        <w:rPr>
          <w:rFonts w:ascii="Arial" w:hAnsi="Arial" w:cs="Arial"/>
          <w:i/>
          <w:iCs/>
          <w:sz w:val="20"/>
          <w:szCs w:val="20"/>
          <w:u w:val="single"/>
        </w:rPr>
        <w:t>3</w:t>
      </w:r>
      <w:r w:rsidRPr="00A93DB9">
        <w:rPr>
          <w:rFonts w:ascii="Arial" w:hAnsi="Arial" w:cs="Arial"/>
          <w:sz w:val="20"/>
          <w:szCs w:val="20"/>
        </w:rPr>
        <w:t xml:space="preserve"> do niniejszego zapytania ofertowego. Jeśli przedłożone oświadczenie okaże się niezgodne z informacjami zawartymi w KRS lub centralnej ewidencji i informacji o działalności gospodarczej na dzień otwarcia ofert Wykonawca zostanie wykluczony z udziału w postępowaniu. </w:t>
      </w:r>
    </w:p>
    <w:p w14:paraId="535A91FB" w14:textId="74830170" w:rsidR="00AD3C3B" w:rsidRPr="00A93DB9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Ocena spełnienia powyższych warunków oparta będzie o zasadę spełnia - nie spełnia (1-0) </w:t>
      </w:r>
      <w:r w:rsidRPr="00A93DB9">
        <w:rPr>
          <w:rFonts w:ascii="Arial" w:hAnsi="Arial" w:cs="Arial"/>
          <w:sz w:val="20"/>
          <w:szCs w:val="20"/>
        </w:rPr>
        <w:br/>
        <w:t xml:space="preserve">i zostanie przeprowadzona w oparciu o podpisane oświadczenie według wzoru </w:t>
      </w:r>
      <w:r w:rsidR="00694007" w:rsidRPr="00A93DB9">
        <w:rPr>
          <w:rFonts w:ascii="Arial" w:hAnsi="Arial" w:cs="Arial"/>
          <w:sz w:val="20"/>
          <w:szCs w:val="20"/>
        </w:rPr>
        <w:t xml:space="preserve">z </w:t>
      </w:r>
      <w:r w:rsidRPr="00A93DB9">
        <w:rPr>
          <w:rFonts w:ascii="Arial" w:hAnsi="Arial" w:cs="Arial"/>
          <w:sz w:val="20"/>
          <w:szCs w:val="20"/>
        </w:rPr>
        <w:t xml:space="preserve">Załącznika nr </w:t>
      </w:r>
      <w:r w:rsidR="00694007" w:rsidRPr="00A93DB9">
        <w:rPr>
          <w:rFonts w:ascii="Arial" w:hAnsi="Arial" w:cs="Arial"/>
          <w:sz w:val="20"/>
          <w:szCs w:val="20"/>
        </w:rPr>
        <w:t>3</w:t>
      </w:r>
      <w:r w:rsidRPr="00A93DB9">
        <w:rPr>
          <w:rFonts w:ascii="Arial" w:hAnsi="Arial" w:cs="Arial"/>
          <w:sz w:val="20"/>
          <w:szCs w:val="20"/>
        </w:rPr>
        <w:t>do niniejszego zapytania ofertowego.</w:t>
      </w:r>
    </w:p>
    <w:p w14:paraId="549F2DEA" w14:textId="799AABA9" w:rsidR="00AD3C3B" w:rsidRPr="00A93DB9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W zapytaniu ofertowym mogą wziąć udział Wykonawcy, w stosunku do których nie zachodzą przesłanki wykluczenia z postępowania na podstawie art. 7 ust. 1 </w:t>
      </w:r>
      <w:r w:rsidRPr="00A93DB9">
        <w:rPr>
          <w:rFonts w:ascii="Arial" w:hAnsi="Arial" w:cs="Arial"/>
          <w:i/>
          <w:sz w:val="20"/>
          <w:szCs w:val="20"/>
        </w:rPr>
        <w:t>ustawy z dnia 13 kwietnia 2022 r. o szczególnych rozwiązaniach w zakresie przeciwdziałania wspieraniu agresji na Ukrainę oraz służących ochronie bezpieczeństwa narodowego</w:t>
      </w:r>
      <w:r w:rsidRPr="00A93DB9">
        <w:rPr>
          <w:rFonts w:ascii="Arial" w:hAnsi="Arial" w:cs="Arial"/>
          <w:sz w:val="20"/>
          <w:szCs w:val="20"/>
        </w:rPr>
        <w:t xml:space="preserve"> (</w:t>
      </w:r>
      <w:r w:rsidR="002E6BF4" w:rsidRPr="00A93DB9">
        <w:rPr>
          <w:rFonts w:ascii="Arial" w:hAnsi="Arial" w:cs="Arial"/>
          <w:sz w:val="20"/>
          <w:szCs w:val="20"/>
        </w:rPr>
        <w:t>tj. z dnia 21 marca 2024 r. (Dz.U. z 2024 r. poz. 507</w:t>
      </w:r>
      <w:r w:rsidRPr="00A93DB9">
        <w:rPr>
          <w:rFonts w:ascii="Arial" w:hAnsi="Arial" w:cs="Arial"/>
          <w:sz w:val="20"/>
          <w:szCs w:val="20"/>
        </w:rPr>
        <w:t>).</w:t>
      </w:r>
    </w:p>
    <w:p w14:paraId="79B13AC7" w14:textId="278A19CA" w:rsidR="00AD3C3B" w:rsidRPr="00A93DB9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Spełnienie ww. warunku udziału w postępowaniu, Wykonawca wykaże podpisując oświadczenie </w:t>
      </w:r>
      <w:r w:rsidRPr="00A93DB9">
        <w:rPr>
          <w:rFonts w:ascii="Arial" w:hAnsi="Arial" w:cs="Arial"/>
          <w:sz w:val="20"/>
          <w:szCs w:val="20"/>
        </w:rPr>
        <w:br/>
        <w:t xml:space="preserve">w przedmiotowym zakresie stanowiące </w:t>
      </w:r>
      <w:r w:rsidRPr="00A93DB9">
        <w:rPr>
          <w:rFonts w:ascii="Arial" w:hAnsi="Arial" w:cs="Arial"/>
          <w:i/>
          <w:iCs/>
          <w:sz w:val="20"/>
          <w:szCs w:val="20"/>
          <w:u w:val="single"/>
        </w:rPr>
        <w:t xml:space="preserve">Załącznik nr </w:t>
      </w:r>
      <w:r w:rsidR="00694007" w:rsidRPr="00A93DB9">
        <w:rPr>
          <w:rFonts w:ascii="Arial" w:hAnsi="Arial" w:cs="Arial"/>
          <w:i/>
          <w:iCs/>
          <w:sz w:val="20"/>
          <w:szCs w:val="20"/>
          <w:u w:val="single"/>
        </w:rPr>
        <w:t>3</w:t>
      </w:r>
      <w:r w:rsidRPr="00A93DB9">
        <w:rPr>
          <w:rFonts w:ascii="Arial" w:hAnsi="Arial" w:cs="Arial"/>
          <w:sz w:val="20"/>
          <w:szCs w:val="20"/>
        </w:rPr>
        <w:t xml:space="preserve"> do niniejszego zapytania ofertowego. </w:t>
      </w:r>
    </w:p>
    <w:p w14:paraId="08B1BEAA" w14:textId="7A4C57D2" w:rsidR="00AD0247" w:rsidRPr="00A93DB9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Zamawiający przewiduje także możliwość pozostawienia oferty bez rozpatrzenia w szczególności </w:t>
      </w:r>
      <w:r w:rsidRPr="00A93DB9">
        <w:rPr>
          <w:rFonts w:ascii="Arial" w:hAnsi="Arial" w:cs="Arial"/>
          <w:sz w:val="20"/>
          <w:szCs w:val="20"/>
        </w:rPr>
        <w:br/>
      </w:r>
      <w:r w:rsidR="00C427A5" w:rsidRPr="00A93DB9">
        <w:rPr>
          <w:rFonts w:ascii="Arial" w:hAnsi="Arial" w:cs="Arial"/>
          <w:sz w:val="20"/>
          <w:szCs w:val="20"/>
        </w:rPr>
        <w:t xml:space="preserve">jeżeli </w:t>
      </w:r>
      <w:r w:rsidRPr="00A93DB9">
        <w:rPr>
          <w:rFonts w:ascii="Arial" w:hAnsi="Arial" w:cs="Arial"/>
          <w:sz w:val="20"/>
          <w:szCs w:val="20"/>
        </w:rPr>
        <w:t xml:space="preserve">oferta będzie niekompletna, niezgodna z wymaganiami wynikającymi z niniejszego zapytania ofertowego lub w której formularz oferty nie zostanie podpisany,  </w:t>
      </w:r>
    </w:p>
    <w:p w14:paraId="35BFD16C" w14:textId="77777777" w:rsidR="00AD3C3B" w:rsidRPr="00A93DB9" w:rsidRDefault="00AD3C3B" w:rsidP="00AD3C3B">
      <w:pPr>
        <w:numPr>
          <w:ilvl w:val="0"/>
          <w:numId w:val="19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KRYTERIA OCENY</w:t>
      </w:r>
    </w:p>
    <w:p w14:paraId="1AD1FD1F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Jako kryterium wyboru oferty najkorzystniejszej przyjmuje się w niniejszym postępowaniu: cena 100 %.</w:t>
      </w:r>
    </w:p>
    <w:p w14:paraId="04E83C6C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Ocena ofert zostanie dokonana według wzoru:</w:t>
      </w:r>
    </w:p>
    <w:p w14:paraId="5C62AA83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50345508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A93DB9">
        <w:rPr>
          <w:rFonts w:ascii="Arial" w:hAnsi="Arial" w:cs="Arial"/>
          <w:sz w:val="20"/>
          <w:szCs w:val="20"/>
          <w:u w:val="single"/>
        </w:rPr>
        <w:t xml:space="preserve">cena oferty najtańszej </w:t>
      </w:r>
    </w:p>
    <w:p w14:paraId="02AEEDE6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cena oferty badanej    x 100 pkt. x 100%= liczba punktów w danym kryterium</w:t>
      </w:r>
    </w:p>
    <w:p w14:paraId="0BE949CE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0FC10EA0" w14:textId="77777777" w:rsidR="00AD3C3B" w:rsidRPr="00A93DB9" w:rsidRDefault="00AD3C3B" w:rsidP="00AD3C3B">
      <w:pPr>
        <w:spacing w:line="360" w:lineRule="auto"/>
        <w:rPr>
          <w:rFonts w:ascii="Arial" w:eastAsia="Calibri" w:hAnsi="Arial" w:cs="Arial"/>
          <w:sz w:val="20"/>
          <w:szCs w:val="20"/>
          <w:lang w:val="x-none" w:eastAsia="en-US"/>
        </w:rPr>
      </w:pPr>
      <w:r w:rsidRPr="00A93DB9">
        <w:rPr>
          <w:rFonts w:ascii="Arial" w:hAnsi="Arial" w:cs="Arial"/>
          <w:sz w:val="20"/>
          <w:szCs w:val="20"/>
        </w:rPr>
        <w:t>W Formularzu Oferty Wykonawca jest obowiązany podać cenę brutto</w:t>
      </w:r>
      <w:r w:rsidRPr="00A93DB9">
        <w:rPr>
          <w:rFonts w:ascii="Arial" w:hAnsi="Arial" w:cs="Arial"/>
          <w:b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 xml:space="preserve">usługi w walucie polskiej. </w:t>
      </w:r>
      <w:r w:rsidRPr="00A93DB9">
        <w:rPr>
          <w:rFonts w:ascii="Arial" w:eastAsia="Calibri" w:hAnsi="Arial" w:cs="Arial"/>
          <w:b/>
          <w:sz w:val="20"/>
          <w:szCs w:val="20"/>
          <w:lang w:val="x-none" w:eastAsia="en-US"/>
        </w:rPr>
        <w:t>Cena powinna obejmować wszystkie koszty i składniki związane z wykonaniem zamówienia</w:t>
      </w:r>
      <w:r w:rsidRPr="00A93DB9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93DB9">
        <w:rPr>
          <w:rFonts w:ascii="Arial" w:eastAsia="Calibri" w:hAnsi="Arial" w:cs="Arial"/>
          <w:b/>
          <w:sz w:val="20"/>
          <w:szCs w:val="20"/>
          <w:lang w:val="x-none" w:eastAsia="en-US"/>
        </w:rPr>
        <w:t>i uwzględniać cały zakres przedmiotu zamówienia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>.</w:t>
      </w:r>
      <w:r w:rsidRPr="00A93DB9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 xml:space="preserve">Określona w Formularzu cena jest ceną brutto, </w:t>
      </w:r>
      <w:r w:rsidRPr="00A93DB9">
        <w:rPr>
          <w:rFonts w:ascii="Arial" w:eastAsia="Calibri" w:hAnsi="Arial" w:cs="Arial"/>
          <w:sz w:val="20"/>
          <w:szCs w:val="20"/>
          <w:lang w:eastAsia="en-US"/>
        </w:rPr>
        <w:t xml:space="preserve">uwzględniającą 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>podatek od towarów i usług</w:t>
      </w:r>
      <w:r w:rsidRPr="00A93DB9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7C5ACFBA" w14:textId="77777777" w:rsidR="00AD3C3B" w:rsidRPr="00A93DB9" w:rsidRDefault="00AD3C3B" w:rsidP="00AD3C3B">
      <w:pPr>
        <w:spacing w:line="36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lastRenderedPageBreak/>
        <w:t>Cena podana ma być z dokładnością do w dwóch miejsc po przecinku</w:t>
      </w:r>
      <w:r w:rsidRPr="00A93DB9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A93DB9">
        <w:rPr>
          <w:rFonts w:ascii="Arial" w:eastAsia="Calibri" w:hAnsi="Arial" w:cs="Arial"/>
          <w:sz w:val="20"/>
          <w:szCs w:val="20"/>
          <w:lang w:val="x-none" w:eastAsia="en-US"/>
        </w:rPr>
        <w:t xml:space="preserve"> tj. w zaokrągleniu do pełnych groszy. Przyjmuje się matematyczną zasadę zaokrąglania. </w:t>
      </w:r>
    </w:p>
    <w:p w14:paraId="42E00BB1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282D63F0" w14:textId="77777777" w:rsidR="00AD3C3B" w:rsidRPr="00A93DB9" w:rsidRDefault="00AD3C3B" w:rsidP="00AD3C3B">
      <w:pPr>
        <w:numPr>
          <w:ilvl w:val="0"/>
          <w:numId w:val="19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ISTOTNE POSTANOWIENIA UMOWY</w:t>
      </w:r>
    </w:p>
    <w:p w14:paraId="705FB178" w14:textId="2BCFFB4C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Termin realizacji usługi: </w:t>
      </w:r>
      <w:r w:rsidR="006255E2" w:rsidRPr="00A93DB9">
        <w:rPr>
          <w:rFonts w:ascii="Arial" w:hAnsi="Arial" w:cs="Arial"/>
          <w:b/>
          <w:bCs/>
          <w:sz w:val="20"/>
          <w:szCs w:val="20"/>
        </w:rPr>
        <w:t>30</w:t>
      </w:r>
      <w:r w:rsidRPr="00A93DB9">
        <w:rPr>
          <w:rFonts w:ascii="Arial" w:hAnsi="Arial" w:cs="Arial"/>
          <w:b/>
          <w:bCs/>
          <w:sz w:val="20"/>
          <w:szCs w:val="20"/>
        </w:rPr>
        <w:t xml:space="preserve"> dni od dnia podpisania umowy.</w:t>
      </w:r>
    </w:p>
    <w:p w14:paraId="22284D25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Dostawa zamówienia do siedziby Zamawiającego (Wojewódzki Urząd Pracy w Łodzi, ul. Wólczańska 49, 90-608 Łódź) odbywa się po pisemnej (e-mail) akceptacji Zamawiającego, w godzinach pracy urzędu tj. od godziny 8:00 do godziny 15:00.</w:t>
      </w:r>
    </w:p>
    <w:p w14:paraId="7F24445A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Strony ustalają, że zapłata będzie uregulowana w ciągu 14 dni od dnia doręczenia do siedziby Zamawiającego prawidłowo wystawionej faktury VAT. Warunkiem dokonania zapłaty będzie przyjęcie bez zastrzeżeń przez Zamawiającego przedmiotu umowy, na podstawie protokołu odbioru.</w:t>
      </w:r>
    </w:p>
    <w:p w14:paraId="2D5F2E94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Należność regulowana będzie przelewem na konto Wykonawcy. </w:t>
      </w:r>
    </w:p>
    <w:p w14:paraId="378A9D3D" w14:textId="0D339F30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Cena wykonania materiałów drukowanych jest ceną ryczałtową i zawiera wszelkie koszty (w tym podatek VAT i inne należności publicznoprawne) związane z ich wykonaniem (w tym umieszczenia na produktach wymaganego przez Zamawiającego znakowania i dostarczenie do siedziby Zamawiającego (Łódź, ul. Wólczańska 49) w opakowaniu zabezpieczającym przed uszkodzeniem.</w:t>
      </w:r>
    </w:p>
    <w:p w14:paraId="106EBA46" w14:textId="4BEE64B1" w:rsidR="0091532C" w:rsidRPr="00A93DB9" w:rsidRDefault="0091532C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Wykonawca wystawi dwie faktury za wykonaną usługę. Pierwsza faktura za poradniki i druga faktura za torby.</w:t>
      </w:r>
    </w:p>
    <w:p w14:paraId="5BBEECD9" w14:textId="0DBCD6EE" w:rsidR="00AD3C3B" w:rsidRPr="00A93DB9" w:rsidRDefault="00AD3C3B" w:rsidP="00AD3C3B">
      <w:pPr>
        <w:numPr>
          <w:ilvl w:val="0"/>
          <w:numId w:val="27"/>
        </w:numPr>
        <w:tabs>
          <w:tab w:val="left" w:pos="284"/>
          <w:tab w:val="left" w:pos="1122"/>
          <w:tab w:val="left" w:pos="2216"/>
        </w:tabs>
        <w:suppressAutoHyphens/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t>Faktur</w:t>
      </w:r>
      <w:r w:rsidR="0091532C" w:rsidRPr="00A93DB9">
        <w:rPr>
          <w:rFonts w:ascii="Arial" w:hAnsi="Arial" w:cs="Arial"/>
          <w:b/>
          <w:bCs/>
          <w:sz w:val="20"/>
          <w:szCs w:val="20"/>
        </w:rPr>
        <w:t>y</w:t>
      </w:r>
      <w:r w:rsidRPr="00A93DB9">
        <w:rPr>
          <w:rFonts w:ascii="Arial" w:hAnsi="Arial" w:cs="Arial"/>
          <w:b/>
          <w:bCs/>
          <w:sz w:val="20"/>
          <w:szCs w:val="20"/>
        </w:rPr>
        <w:t xml:space="preserve"> należy wystawić na Wojewódzki Urząd Pracy w Łodzi, ul. Wólczańska 49, 90-608 Łódź, NIP: 727 24 90 364.</w:t>
      </w:r>
    </w:p>
    <w:p w14:paraId="469129CE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Jeżeli dostarczone materiały drukowane okażą się uszkodzone lub wadliwe, w szczególności nie będą odpowiadać wymaganiom określonym w specyfikacji, ofercie lub/i ustaleniom między stronami to mają być wymienione na nieuszkodzone lub wolne od wad w ciągu 5 dni roboczych od zgłoszenia tego faktu Wykonawcy. </w:t>
      </w:r>
    </w:p>
    <w:p w14:paraId="49FDB008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 wadliwe Zamawiający uzna w szczególności materiały drukowane:</w:t>
      </w:r>
    </w:p>
    <w:p w14:paraId="245707D6" w14:textId="77777777" w:rsidR="00AD3C3B" w:rsidRPr="00A93DB9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ulegające trwałym zniekształceniom lub zniszczeniu przy zwykłym korzystaniu,</w:t>
      </w:r>
    </w:p>
    <w:p w14:paraId="39D469EB" w14:textId="77777777" w:rsidR="00AD3C3B" w:rsidRPr="00A93DB9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posiadające zarysowania, przebarwienia, pęknięcia i inne uszkodzenia widoczne gołym okiem,</w:t>
      </w:r>
    </w:p>
    <w:p w14:paraId="24F039A9" w14:textId="77777777" w:rsidR="00AD3C3B" w:rsidRPr="00A93DB9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których poszczególne części nie są dobrze do siebie dopasowane oraz zamocowane,</w:t>
      </w:r>
    </w:p>
    <w:p w14:paraId="2EE0C157" w14:textId="77777777" w:rsidR="00AD3C3B" w:rsidRPr="00A93DB9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których elementy graficzne ścierają się, rozmazują lub zmieniają kolory np. podczas pocierania palcem,</w:t>
      </w:r>
    </w:p>
    <w:p w14:paraId="7F66023D" w14:textId="77777777" w:rsidR="00AD3C3B" w:rsidRPr="00A93DB9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których sposób wykonania i użyte materiały wywołują wątpliwości co do jakości produktu,</w:t>
      </w:r>
    </w:p>
    <w:p w14:paraId="0770E3FC" w14:textId="77777777" w:rsidR="00AD3C3B" w:rsidRPr="00A93DB9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oznakowane niezgodnie z wymaganiami Zamawiającego.</w:t>
      </w:r>
    </w:p>
    <w:p w14:paraId="10E6FDE9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Za każdy dzień zwłoki w wymianie wadliwego lub uszkodzonego przedmiotu zamówienia na wolny od wad lub nieuszkodzony Wykonawca zapłaci Zamawiającemu karę umowną w wysokości 0,5 % wartości brutto zamówienia. </w:t>
      </w:r>
    </w:p>
    <w:p w14:paraId="08A79270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Niedostarczenie przedmiotu zamówienia we wskazanym terminie upoważnia Zamawiającego do odstąpienia od umowy z winy Wykonawcy, jeżeli zwłoka przekroczy 10 dni roboczych. Za każdy dzień zwłoki w wykonaniu zamówienia lub jego części w wyznaczonym terminie Wykonawca zapłaci Zamawiającemu karę umowną w wysokości 0,5 % wartości brutto wynagrodzenia. </w:t>
      </w:r>
    </w:p>
    <w:p w14:paraId="1FA98E68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Kar za opóźnienia nie nalicza się, jeżeli opóźnienie wynika z przyczyn leżących po stronie Zamawiającego lub w przypadku wystąpienia siły wyższej, rozumianej jako okoliczności, które pomimo </w:t>
      </w:r>
      <w:r w:rsidRPr="00A93DB9">
        <w:rPr>
          <w:rFonts w:ascii="Arial" w:hAnsi="Arial" w:cs="Arial"/>
          <w:sz w:val="20"/>
          <w:szCs w:val="20"/>
        </w:rPr>
        <w:lastRenderedPageBreak/>
        <w:t xml:space="preserve">zachowania należytej staranności są nieprzewidywalne oraz którym nie można zapobiec </w:t>
      </w:r>
      <w:r w:rsidRPr="00A93DB9">
        <w:rPr>
          <w:rFonts w:ascii="Arial" w:hAnsi="Arial" w:cs="Arial"/>
          <w:sz w:val="20"/>
          <w:szCs w:val="20"/>
        </w:rPr>
        <w:br/>
        <w:t>lub przeciwstawić się skutecznie. Ocena powyższego należy do Zamawiającego.</w:t>
      </w:r>
    </w:p>
    <w:p w14:paraId="46C8FCB4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Odstąpienie od realizacji niniejszej umowy, niezrealizowanie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14:paraId="279365D3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Maksymalny wymiar kar umownych z tytułu nienależytego wykonania umowy wynosi 20%.</w:t>
      </w:r>
    </w:p>
    <w:p w14:paraId="5CB620B9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Zamawiający może odstąpić od nałożenia kary lub zmniejszyć jej wymiar w szczególności jeżeli Wykonawca wykaże, że podjął kroki w celu usunięcia naruszenia, a naruszenie było wynikiem okoliczności o charakterze obiektywnym, na które nie miał wpływu. Ocena należy do Zamawiającego.</w:t>
      </w:r>
    </w:p>
    <w:p w14:paraId="52124793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 szkody powstałe wskutek nienależytego opakowania odpowiedzialność ponosi Wykonawca.</w:t>
      </w:r>
    </w:p>
    <w:p w14:paraId="2250C199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Zamawiający zastrzega sobie prawo dochodzenia odszkodowania przewyższającego wysokość w/w określonych kar umownych.</w:t>
      </w:r>
    </w:p>
    <w:p w14:paraId="0F1FD357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Zamawiający ma prawo do potrącenia należnych mu kar umownych z faktury przedstawionej do rozliczenia.</w:t>
      </w:r>
    </w:p>
    <w:p w14:paraId="52FB7264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Zabrania się cesji wierzytelności wynikających z niniejszej umowy na osoby trzecie.</w:t>
      </w:r>
    </w:p>
    <w:p w14:paraId="1360529A" w14:textId="77777777" w:rsidR="00AD3C3B" w:rsidRPr="00A93DB9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Ewentualne spory wynikłe na tle realizacji niniejszej umowy rozstrzygnie Sąd właściwy dla siedziby</w:t>
      </w:r>
      <w:r w:rsidRPr="00A93DB9">
        <w:rPr>
          <w:rFonts w:ascii="Arial" w:hAnsi="Arial" w:cs="Arial"/>
          <w:b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>Zamawiającego.</w:t>
      </w:r>
    </w:p>
    <w:p w14:paraId="714DA37A" w14:textId="77777777" w:rsidR="00AD3C3B" w:rsidRPr="00A93DB9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4A856EBD" w14:textId="77777777" w:rsidR="00AD3C3B" w:rsidRPr="00A93DB9" w:rsidRDefault="00AD3C3B" w:rsidP="00AD3C3B">
      <w:pPr>
        <w:numPr>
          <w:ilvl w:val="0"/>
          <w:numId w:val="20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PRZYGOTOWANIE OFERTY</w:t>
      </w:r>
      <w:r w:rsidRPr="00A93DB9">
        <w:rPr>
          <w:rFonts w:ascii="Arial" w:hAnsi="Arial" w:cs="Arial"/>
          <w:sz w:val="20"/>
          <w:szCs w:val="20"/>
        </w:rPr>
        <w:t xml:space="preserve"> </w:t>
      </w:r>
    </w:p>
    <w:p w14:paraId="7BF62664" w14:textId="343A1F58" w:rsidR="00AD3C3B" w:rsidRPr="00A93DB9" w:rsidRDefault="00AD3C3B" w:rsidP="00AD3C3B">
      <w:pPr>
        <w:pStyle w:val="NormalnyWeb"/>
        <w:numPr>
          <w:ilvl w:val="0"/>
          <w:numId w:val="18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sz w:val="20"/>
          <w:szCs w:val="20"/>
          <w:u w:val="single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Oferty należy przesłać na formularzu ofertowym (Załącznik nr </w:t>
      </w:r>
      <w:r w:rsidR="00694007" w:rsidRPr="00A93DB9">
        <w:rPr>
          <w:rFonts w:ascii="Arial" w:hAnsi="Arial" w:cs="Arial"/>
          <w:bCs/>
          <w:sz w:val="20"/>
          <w:szCs w:val="20"/>
        </w:rPr>
        <w:t>2</w:t>
      </w:r>
      <w:r w:rsidRPr="00A93DB9">
        <w:rPr>
          <w:rFonts w:ascii="Arial" w:hAnsi="Arial" w:cs="Arial"/>
          <w:bCs/>
          <w:sz w:val="20"/>
          <w:szCs w:val="20"/>
        </w:rPr>
        <w:t xml:space="preserve">), w formie elektronicznej jako skan na adres: </w:t>
      </w:r>
      <w:hyperlink r:id="rId8" w:history="1">
        <w:r w:rsidR="006255E2" w:rsidRPr="00A93DB9">
          <w:rPr>
            <w:rStyle w:val="Hipercze"/>
            <w:rFonts w:ascii="Arial" w:hAnsi="Arial" w:cs="Arial"/>
            <w:color w:val="auto"/>
            <w:sz w:val="20"/>
            <w:szCs w:val="20"/>
          </w:rPr>
          <w:t>zamowienia.centrum@wup.lodz.pl</w:t>
        </w:r>
      </w:hyperlink>
      <w:r w:rsidRPr="00A93DB9">
        <w:rPr>
          <w:rStyle w:val="Hipercze"/>
          <w:rFonts w:ascii="Arial" w:hAnsi="Arial" w:cs="Arial"/>
          <w:color w:val="auto"/>
          <w:sz w:val="20"/>
          <w:szCs w:val="20"/>
        </w:rPr>
        <w:t xml:space="preserve"> </w:t>
      </w:r>
      <w:r w:rsidRPr="00A93DB9">
        <w:rPr>
          <w:rFonts w:ascii="Arial" w:hAnsi="Arial" w:cs="Arial"/>
          <w:bCs/>
          <w:sz w:val="20"/>
          <w:szCs w:val="20"/>
        </w:rPr>
        <w:t xml:space="preserve">do dnia </w:t>
      </w:r>
      <w:r w:rsidRPr="00A93DB9">
        <w:rPr>
          <w:rFonts w:ascii="Arial" w:hAnsi="Arial" w:cs="Arial"/>
          <w:b/>
          <w:sz w:val="20"/>
          <w:szCs w:val="20"/>
        </w:rPr>
        <w:t>2</w:t>
      </w:r>
      <w:r w:rsidR="006255E2" w:rsidRPr="00A93DB9">
        <w:rPr>
          <w:rFonts w:ascii="Arial" w:hAnsi="Arial" w:cs="Arial"/>
          <w:b/>
          <w:sz w:val="20"/>
          <w:szCs w:val="20"/>
        </w:rPr>
        <w:t>0</w:t>
      </w:r>
      <w:r w:rsidRPr="00A93DB9">
        <w:rPr>
          <w:rFonts w:ascii="Arial" w:hAnsi="Arial" w:cs="Arial"/>
          <w:b/>
          <w:sz w:val="20"/>
          <w:szCs w:val="20"/>
        </w:rPr>
        <w:t>.0</w:t>
      </w:r>
      <w:r w:rsidR="006255E2" w:rsidRPr="00A93DB9">
        <w:rPr>
          <w:rFonts w:ascii="Arial" w:hAnsi="Arial" w:cs="Arial"/>
          <w:b/>
          <w:sz w:val="20"/>
          <w:szCs w:val="20"/>
        </w:rPr>
        <w:t>9</w:t>
      </w:r>
      <w:r w:rsidRPr="00A93DB9">
        <w:rPr>
          <w:rFonts w:ascii="Arial" w:hAnsi="Arial" w:cs="Arial"/>
          <w:b/>
          <w:sz w:val="20"/>
          <w:szCs w:val="20"/>
        </w:rPr>
        <w:t>.</w:t>
      </w:r>
      <w:r w:rsidRPr="00A93DB9">
        <w:rPr>
          <w:rFonts w:ascii="Arial" w:hAnsi="Arial" w:cs="Arial"/>
          <w:b/>
          <w:bCs/>
          <w:sz w:val="20"/>
          <w:szCs w:val="20"/>
        </w:rPr>
        <w:t xml:space="preserve">2024 r. </w:t>
      </w:r>
      <w:r w:rsidR="002E6BF4" w:rsidRPr="00A93DB9">
        <w:rPr>
          <w:rFonts w:ascii="Arial" w:hAnsi="Arial" w:cs="Arial"/>
          <w:b/>
          <w:bCs/>
          <w:sz w:val="20"/>
          <w:szCs w:val="20"/>
        </w:rPr>
        <w:t xml:space="preserve">do godz. 15.00 . </w:t>
      </w:r>
      <w:r w:rsidRPr="00A93DB9">
        <w:rPr>
          <w:rFonts w:ascii="Arial" w:hAnsi="Arial" w:cs="Arial"/>
          <w:bCs/>
          <w:sz w:val="20"/>
          <w:szCs w:val="20"/>
          <w:u w:val="single"/>
        </w:rPr>
        <w:t>Oferty złożone po terminie nie będą rozpatrywane.</w:t>
      </w:r>
    </w:p>
    <w:p w14:paraId="2D2BD373" w14:textId="652C1E79" w:rsidR="00AD3C3B" w:rsidRPr="00A93DB9" w:rsidRDefault="00AD3C3B" w:rsidP="00AD3C3B">
      <w:pPr>
        <w:numPr>
          <w:ilvl w:val="0"/>
          <w:numId w:val="18"/>
        </w:numPr>
        <w:spacing w:before="120" w:line="36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Oferty powinny zostać oznaczone w tytule wiadomości tytułem lub sygnaturą</w:t>
      </w:r>
      <w:r w:rsidR="0030195E" w:rsidRPr="00A93DB9">
        <w:rPr>
          <w:rFonts w:ascii="Arial" w:hAnsi="Arial" w:cs="Arial"/>
          <w:bCs/>
          <w:sz w:val="20"/>
          <w:szCs w:val="20"/>
        </w:rPr>
        <w:t xml:space="preserve"> (</w:t>
      </w:r>
      <w:r w:rsidR="0030195E" w:rsidRPr="00A93DB9">
        <w:rPr>
          <w:rFonts w:ascii="Arial" w:hAnsi="Arial" w:cs="Arial"/>
          <w:b/>
          <w:sz w:val="20"/>
          <w:szCs w:val="20"/>
        </w:rPr>
        <w:t>SP-166/24-USL/112)</w:t>
      </w:r>
      <w:r w:rsidRPr="00A93DB9">
        <w:rPr>
          <w:rFonts w:ascii="Arial" w:hAnsi="Arial" w:cs="Arial"/>
          <w:bCs/>
          <w:sz w:val="20"/>
          <w:szCs w:val="20"/>
        </w:rPr>
        <w:t xml:space="preserve"> postępowania: </w:t>
      </w:r>
    </w:p>
    <w:p w14:paraId="174CFBD9" w14:textId="77777777" w:rsidR="00AF67BD" w:rsidRPr="00A93DB9" w:rsidRDefault="00AD3C3B" w:rsidP="00AF67BD">
      <w:pPr>
        <w:spacing w:before="120" w:line="360" w:lineRule="auto"/>
        <w:ind w:left="360"/>
        <w:rPr>
          <w:rFonts w:ascii="Arial" w:hAnsi="Arial" w:cs="Arial"/>
          <w:b/>
          <w:bCs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t xml:space="preserve">„Oferta </w:t>
      </w:r>
      <w:r w:rsidRPr="00A93DB9">
        <w:rPr>
          <w:rFonts w:ascii="Arial" w:hAnsi="Arial" w:cs="Arial"/>
          <w:b/>
          <w:sz w:val="20"/>
          <w:szCs w:val="20"/>
        </w:rPr>
        <w:t>na usługę</w:t>
      </w:r>
      <w:r w:rsidRPr="00A93DB9">
        <w:rPr>
          <w:rFonts w:ascii="Arial" w:hAnsi="Arial" w:cs="Arial"/>
          <w:bCs/>
          <w:sz w:val="20"/>
          <w:szCs w:val="20"/>
        </w:rPr>
        <w:t xml:space="preserve"> </w:t>
      </w:r>
      <w:r w:rsidR="00AF67BD" w:rsidRPr="00A93DB9">
        <w:rPr>
          <w:rFonts w:ascii="Arial" w:hAnsi="Arial" w:cs="Arial"/>
          <w:b/>
          <w:bCs/>
          <w:sz w:val="20"/>
          <w:szCs w:val="20"/>
        </w:rPr>
        <w:t xml:space="preserve">drukowania </w:t>
      </w:r>
      <w:r w:rsidR="00AF67BD" w:rsidRPr="00A93DB9">
        <w:rPr>
          <w:rFonts w:ascii="Arial" w:hAnsi="Arial" w:cs="Arial"/>
          <w:b/>
          <w:sz w:val="20"/>
          <w:szCs w:val="20"/>
        </w:rPr>
        <w:t>i dostarczenia do siedziby Wojewódzkiego Urzędu Pracy w Łodzi materiałów informacyjnych dla potrzeb realizacji poradnictwa zawodowego przez Centrum Informacji i Planowania Kariery Zawodowej w Łodzi i jego oddziałów w Piotrkowie Trybunalskim, Sieradzu i Skierniewicach</w:t>
      </w:r>
      <w:r w:rsidR="00AF67BD" w:rsidRPr="00A93DB9">
        <w:rPr>
          <w:rFonts w:ascii="Arial" w:hAnsi="Arial" w:cs="Arial"/>
          <w:b/>
          <w:bCs/>
          <w:sz w:val="20"/>
          <w:szCs w:val="20"/>
        </w:rPr>
        <w:t>.”</w:t>
      </w:r>
    </w:p>
    <w:p w14:paraId="3AE351BC" w14:textId="03C9EA14" w:rsidR="00AF67BD" w:rsidRPr="00A93DB9" w:rsidRDefault="00AD3C3B" w:rsidP="00AF67BD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Oferta powinna być kompletna, tzn. zawierać całościowo wypełniony formularz oferty (Załącznik nr </w:t>
      </w:r>
      <w:r w:rsidR="00AF67BD" w:rsidRPr="00A93DB9">
        <w:rPr>
          <w:rFonts w:ascii="Arial" w:hAnsi="Arial" w:cs="Arial"/>
          <w:bCs/>
          <w:sz w:val="20"/>
          <w:szCs w:val="20"/>
        </w:rPr>
        <w:t>2</w:t>
      </w:r>
      <w:r w:rsidRPr="00A93DB9">
        <w:rPr>
          <w:rFonts w:ascii="Arial" w:hAnsi="Arial" w:cs="Arial"/>
          <w:bCs/>
          <w:sz w:val="20"/>
          <w:szCs w:val="20"/>
        </w:rPr>
        <w:t>)</w:t>
      </w:r>
      <w:r w:rsidR="00694007" w:rsidRPr="00A93DB9">
        <w:rPr>
          <w:rFonts w:ascii="Arial" w:hAnsi="Arial" w:cs="Arial"/>
          <w:bCs/>
          <w:sz w:val="20"/>
          <w:szCs w:val="20"/>
        </w:rPr>
        <w:t xml:space="preserve"> oraz oświadczenie – załącznik 3</w:t>
      </w:r>
      <w:r w:rsidRPr="00A93DB9">
        <w:rPr>
          <w:rFonts w:ascii="Arial" w:hAnsi="Arial" w:cs="Arial"/>
          <w:bCs/>
          <w:sz w:val="20"/>
          <w:szCs w:val="20"/>
        </w:rPr>
        <w:t>.</w:t>
      </w:r>
    </w:p>
    <w:p w14:paraId="44F90933" w14:textId="3E78C9D2" w:rsidR="00AF67BD" w:rsidRPr="00A93DB9" w:rsidRDefault="00AF67BD" w:rsidP="00AF67BD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Oferta musi uwzględniać wszystkie opłaty i koszty niezbędne do prawidłowego zrealizowania przedmiotu zamówienia. </w:t>
      </w:r>
    </w:p>
    <w:p w14:paraId="0FEE1D0C" w14:textId="77777777" w:rsidR="00AD3C3B" w:rsidRPr="00A93DB9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Treść oferty musi odpowiadać treści niniejszego zapytania ofertowego.</w:t>
      </w:r>
    </w:p>
    <w:p w14:paraId="3CDD1D84" w14:textId="77777777" w:rsidR="00AD3C3B" w:rsidRPr="00A93DB9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Oferta powinna być podpisana przez osobę upoważnioną do składania ofert oraz opieczętowana pieczątką podmiotu biorącego udział w zapytaniu ofertowym. </w:t>
      </w:r>
      <w:r w:rsidRPr="00A93DB9">
        <w:rPr>
          <w:rFonts w:ascii="Arial" w:hAnsi="Arial" w:cs="Arial"/>
          <w:sz w:val="20"/>
          <w:szCs w:val="20"/>
          <w:u w:val="single"/>
        </w:rPr>
        <w:t xml:space="preserve">W przypadku podpisania oferty przez pełnomocnika należy dołączyć dokument, z którego wynika upoważnienie do reprezentacji Wykonawcy. </w:t>
      </w:r>
      <w:r w:rsidRPr="00A93DB9">
        <w:rPr>
          <w:rFonts w:ascii="Arial" w:hAnsi="Arial" w:cs="Arial"/>
          <w:sz w:val="20"/>
        </w:rPr>
        <w:t xml:space="preserve">Upoważnienie można dosłać najpóźniej do godziny 23:59 dnia, w którym upływa czas na złożenie </w:t>
      </w:r>
      <w:r w:rsidRPr="00A93DB9">
        <w:rPr>
          <w:rFonts w:ascii="Arial" w:hAnsi="Arial" w:cs="Arial"/>
          <w:sz w:val="20"/>
        </w:rPr>
        <w:lastRenderedPageBreak/>
        <w:t>oferty.</w:t>
      </w:r>
      <w:r w:rsidRPr="00A93DB9">
        <w:rPr>
          <w:rStyle w:val="Odwoanieprzypisudolnego"/>
          <w:rFonts w:ascii="Arial" w:hAnsi="Arial" w:cs="Arial"/>
          <w:sz w:val="20"/>
        </w:rPr>
        <w:footnoteReference w:id="1"/>
      </w:r>
      <w:r w:rsidRPr="00A93DB9">
        <w:rPr>
          <w:rFonts w:ascii="Arial" w:hAnsi="Arial" w:cs="Arial"/>
          <w:sz w:val="20"/>
        </w:rPr>
        <w:t xml:space="preserve"> Oferta podpisana przez osobę nieupoważnioną lub oferta, do której nie załączono stosownego upoważnienia zostaje odrzucona i nie podlega ocenie. </w:t>
      </w:r>
    </w:p>
    <w:p w14:paraId="09C227B9" w14:textId="77777777" w:rsidR="00AD3C3B" w:rsidRPr="00A93DB9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Oferta musi być wypełniona w sposób czytelny w języku polskim.</w:t>
      </w:r>
    </w:p>
    <w:p w14:paraId="787AA4B8" w14:textId="77777777" w:rsidR="00AD3C3B" w:rsidRPr="00A93DB9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Nie dopuszcza się możliwości składania ofert częściowych. </w:t>
      </w:r>
    </w:p>
    <w:p w14:paraId="140E0FBF" w14:textId="77777777" w:rsidR="00AD3C3B" w:rsidRPr="00A93DB9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</w:t>
      </w:r>
      <w:r w:rsidRPr="00A93DB9">
        <w:rPr>
          <w:rFonts w:ascii="Arial" w:hAnsi="Arial" w:cs="Arial"/>
          <w:sz w:val="20"/>
          <w:szCs w:val="20"/>
        </w:rPr>
        <w:t>fertę zatrzymuje Zamawiający. Złożone wraz z ofertą dokumenty lub oświadczenia nie podlegają zwrotowi. Zamawiający nie przewiduje zwrotu kosztów poniesionych przez Wykonawców w związku</w:t>
      </w:r>
      <w:r w:rsidRPr="00A93DB9">
        <w:rPr>
          <w:rFonts w:ascii="Arial" w:hAnsi="Arial" w:cs="Arial"/>
          <w:sz w:val="20"/>
          <w:szCs w:val="20"/>
        </w:rPr>
        <w:br/>
        <w:t>z przygotowaniem i złożeniem ofert.</w:t>
      </w:r>
    </w:p>
    <w:p w14:paraId="7A7ED140" w14:textId="77777777" w:rsidR="00AD3C3B" w:rsidRPr="00A93DB9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Wybór oferty nie może prowadzić do powstania obowiązku podatkowego u Zamawiającego</w:t>
      </w:r>
      <w:r w:rsidRPr="00A93DB9">
        <w:rPr>
          <w:rFonts w:ascii="Arial" w:hAnsi="Arial" w:cs="Arial"/>
          <w:sz w:val="20"/>
          <w:szCs w:val="20"/>
        </w:rPr>
        <w:br/>
        <w:t xml:space="preserve">(w szczególności na podstawie art. 5 ust 1 pkt. 3 i 4 ustawy o podatku od towarów i usług). </w:t>
      </w:r>
    </w:p>
    <w:p w14:paraId="0623EFEE" w14:textId="7E459B69" w:rsidR="00AD3C3B" w:rsidRPr="00A93DB9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Osobami do kontaktu są Pan </w:t>
      </w:r>
      <w:r w:rsidR="006255E2" w:rsidRPr="00A93DB9">
        <w:rPr>
          <w:rFonts w:ascii="Arial" w:hAnsi="Arial" w:cs="Arial"/>
          <w:bCs/>
          <w:sz w:val="20"/>
          <w:szCs w:val="20"/>
        </w:rPr>
        <w:t>Mariusz Kubat</w:t>
      </w:r>
      <w:r w:rsidRPr="00A93DB9">
        <w:rPr>
          <w:rFonts w:ascii="Arial" w:hAnsi="Arial" w:cs="Arial"/>
          <w:bCs/>
          <w:sz w:val="20"/>
          <w:szCs w:val="20"/>
        </w:rPr>
        <w:t xml:space="preserve"> – kierownik Wydziału </w:t>
      </w:r>
      <w:r w:rsidR="006255E2" w:rsidRPr="00A93DB9">
        <w:rPr>
          <w:rFonts w:ascii="Arial" w:hAnsi="Arial" w:cs="Arial"/>
          <w:bCs/>
          <w:sz w:val="20"/>
          <w:szCs w:val="20"/>
        </w:rPr>
        <w:t>Centrum Informacji i Planowania Kariery Zawodowej w Łodzi</w:t>
      </w:r>
      <w:r w:rsidRPr="00A93DB9">
        <w:rPr>
          <w:rFonts w:ascii="Arial" w:hAnsi="Arial" w:cs="Arial"/>
          <w:bCs/>
          <w:sz w:val="20"/>
          <w:szCs w:val="20"/>
        </w:rPr>
        <w:t xml:space="preserve"> tel. (42) 663 02 </w:t>
      </w:r>
      <w:r w:rsidR="006255E2" w:rsidRPr="00A93DB9">
        <w:rPr>
          <w:rFonts w:ascii="Arial" w:hAnsi="Arial" w:cs="Arial"/>
          <w:bCs/>
          <w:sz w:val="20"/>
          <w:szCs w:val="20"/>
        </w:rPr>
        <w:t>79</w:t>
      </w:r>
      <w:r w:rsidRPr="00A93DB9">
        <w:rPr>
          <w:rFonts w:ascii="Arial" w:hAnsi="Arial" w:cs="Arial"/>
          <w:bCs/>
          <w:sz w:val="20"/>
          <w:szCs w:val="20"/>
        </w:rPr>
        <w:t xml:space="preserve">, Pani </w:t>
      </w:r>
      <w:r w:rsidR="006255E2" w:rsidRPr="00A93DB9">
        <w:rPr>
          <w:rFonts w:ascii="Arial" w:hAnsi="Arial" w:cs="Arial"/>
          <w:bCs/>
          <w:sz w:val="20"/>
          <w:szCs w:val="20"/>
        </w:rPr>
        <w:t xml:space="preserve">Anna </w:t>
      </w:r>
      <w:proofErr w:type="spellStart"/>
      <w:r w:rsidR="006255E2" w:rsidRPr="00A93DB9">
        <w:rPr>
          <w:rFonts w:ascii="Arial" w:hAnsi="Arial" w:cs="Arial"/>
          <w:bCs/>
          <w:sz w:val="20"/>
          <w:szCs w:val="20"/>
        </w:rPr>
        <w:t>Jargieło</w:t>
      </w:r>
      <w:proofErr w:type="spellEnd"/>
      <w:r w:rsidRPr="00A93DB9">
        <w:rPr>
          <w:rFonts w:ascii="Arial" w:hAnsi="Arial" w:cs="Arial"/>
          <w:bCs/>
          <w:sz w:val="20"/>
          <w:szCs w:val="20"/>
        </w:rPr>
        <w:t xml:space="preserve"> tel. (42) 663-02-</w:t>
      </w:r>
      <w:r w:rsidR="006255E2" w:rsidRPr="00A93DB9">
        <w:rPr>
          <w:rFonts w:ascii="Arial" w:hAnsi="Arial" w:cs="Arial"/>
          <w:bCs/>
          <w:sz w:val="20"/>
          <w:szCs w:val="20"/>
        </w:rPr>
        <w:t>73</w:t>
      </w:r>
      <w:r w:rsidRPr="00A93DB9">
        <w:rPr>
          <w:rFonts w:ascii="Arial" w:hAnsi="Arial" w:cs="Arial"/>
          <w:bCs/>
          <w:sz w:val="20"/>
          <w:szCs w:val="20"/>
        </w:rPr>
        <w:t xml:space="preserve"> - p.o. zastępcy kierownika Wyd</w:t>
      </w:r>
      <w:r w:rsidR="006255E2" w:rsidRPr="00A93DB9">
        <w:rPr>
          <w:rFonts w:ascii="Arial" w:hAnsi="Arial" w:cs="Arial"/>
          <w:bCs/>
          <w:sz w:val="20"/>
          <w:szCs w:val="20"/>
        </w:rPr>
        <w:t xml:space="preserve">ziału Centrum Informacji i Planowania Kariery Zawodowej w Łodzi </w:t>
      </w:r>
      <w:r w:rsidRPr="00A93DB9">
        <w:rPr>
          <w:rFonts w:ascii="Arial" w:hAnsi="Arial" w:cs="Arial"/>
          <w:bCs/>
          <w:sz w:val="20"/>
          <w:szCs w:val="20"/>
        </w:rPr>
        <w:t xml:space="preserve">. </w:t>
      </w:r>
    </w:p>
    <w:p w14:paraId="2BB81F8E" w14:textId="77777777" w:rsidR="00AD3C3B" w:rsidRPr="00A93DB9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519F56DD" w14:textId="77777777" w:rsidR="00AD3C3B" w:rsidRPr="00A93DB9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t>Zamawiający unieważni postępowanie w szczególności w następujących przypadkach:</w:t>
      </w:r>
    </w:p>
    <w:p w14:paraId="68D432AD" w14:textId="77777777" w:rsidR="00AD3C3B" w:rsidRPr="00A93DB9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nie zostanie złożona żadna oferta lub każda ze złożonych ofert podlegać będzie pozostawieniu bez rozpatrzenia,</w:t>
      </w:r>
    </w:p>
    <w:p w14:paraId="2FA9013F" w14:textId="77777777" w:rsidR="00AD3C3B" w:rsidRPr="00A93DB9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cena najkorzystniejszej oferty przewyższa kwotę, którą Zamawiający zamierza przeznaczyć </w:t>
      </w:r>
      <w:r w:rsidRPr="00A93DB9">
        <w:rPr>
          <w:rFonts w:ascii="Arial" w:hAnsi="Arial" w:cs="Arial"/>
          <w:bCs/>
          <w:sz w:val="20"/>
          <w:szCs w:val="20"/>
        </w:rPr>
        <w:br/>
        <w:t>na sfinansowanie zamówienia, chyba że może zwiększyć tę kwotę do ceny najkorzystniejszej oferty,</w:t>
      </w:r>
    </w:p>
    <w:p w14:paraId="01A1A508" w14:textId="77777777" w:rsidR="00AD3C3B" w:rsidRPr="00A93DB9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wystąpiła istotna zmiana okoliczności powodująca, że prowadzenie postępowania lub wykonanie zamówienia nie leży w interesie publicznym, czego nie było można wcześniej przewidzieć,</w:t>
      </w:r>
    </w:p>
    <w:p w14:paraId="3144E0E6" w14:textId="77777777" w:rsidR="00AD3C3B" w:rsidRPr="00A93DB9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postępowanie obarczone jest niemożliwą do usunięcia wadą, uniemożliwiającą zawarcie ważnej umowy w sprawie zamówienia publicznego.</w:t>
      </w:r>
    </w:p>
    <w:p w14:paraId="3A74ABDA" w14:textId="77777777" w:rsidR="00AD3C3B" w:rsidRPr="00A93DB9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Do upływu terminu składania ofert Zamawiający zastrzega sobie prawo zmiany lub uzupełnienia treści niniejszego zapytania ofertowego.</w:t>
      </w:r>
      <w:r w:rsidRPr="00A93DB9">
        <w:rPr>
          <w:rFonts w:ascii="Arial" w:hAnsi="Arial" w:cs="Arial"/>
          <w:bCs/>
          <w:sz w:val="20"/>
          <w:szCs w:val="20"/>
          <w:u w:val="single"/>
        </w:rPr>
        <w:t xml:space="preserve"> Informacja o ewentualnych zmianach zamieszczona zostanie niezwłocznie na stronie internetowej Zamawiającego</w:t>
      </w:r>
    </w:p>
    <w:p w14:paraId="28F19670" w14:textId="77777777" w:rsidR="00AD3C3B" w:rsidRPr="00A93DB9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>O wynikach postępowania Zamawiający powiadomi Wykonawców przez zamieszczenie stosownej informacji na swojej stronie internetowej (w BIP).</w:t>
      </w:r>
    </w:p>
    <w:p w14:paraId="57250660" w14:textId="77777777" w:rsidR="00AD3C3B" w:rsidRPr="00A93DB9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W przypadku gdy Wykonawca, którego oferta wybrana zostanie jako najkorzystniejsza, odstąpi od podpisania umowy, Zamawiający może podpisać umowę z kolejnym Wykonawcą, który uzyskał </w:t>
      </w:r>
      <w:r w:rsidRPr="00A93DB9">
        <w:rPr>
          <w:rFonts w:ascii="Arial" w:hAnsi="Arial" w:cs="Arial"/>
          <w:bCs/>
          <w:sz w:val="20"/>
          <w:szCs w:val="20"/>
        </w:rPr>
        <w:br/>
        <w:t>w postępowaniu kolejną najwyższą liczbę punktów.</w:t>
      </w:r>
    </w:p>
    <w:p w14:paraId="427279DA" w14:textId="77777777" w:rsidR="00AD3C3B" w:rsidRPr="00A93DB9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3CB96607" w14:textId="77777777" w:rsidR="00AD3C3B" w:rsidRPr="00A93DB9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A93DB9">
        <w:rPr>
          <w:rFonts w:ascii="Arial" w:hAnsi="Arial" w:cs="Arial"/>
          <w:bCs/>
          <w:sz w:val="20"/>
          <w:szCs w:val="20"/>
        </w:rPr>
        <w:lastRenderedPageBreak/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A93DB9">
        <w:rPr>
          <w:rFonts w:ascii="Arial" w:hAnsi="Arial" w:cs="Arial"/>
          <w:sz w:val="20"/>
          <w:szCs w:val="20"/>
        </w:rPr>
        <w:t xml:space="preserve"> </w:t>
      </w:r>
    </w:p>
    <w:p w14:paraId="2F8BFF79" w14:textId="77777777" w:rsidR="00AD3C3B" w:rsidRPr="00A93DB9" w:rsidRDefault="00AD3C3B" w:rsidP="00AD3C3B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</w:p>
    <w:p w14:paraId="28D49223" w14:textId="77777777" w:rsidR="00AD3C3B" w:rsidRPr="00A93DB9" w:rsidRDefault="00AD3C3B" w:rsidP="00AD3C3B">
      <w:pPr>
        <w:numPr>
          <w:ilvl w:val="0"/>
          <w:numId w:val="26"/>
        </w:numPr>
        <w:ind w:left="426" w:hanging="284"/>
        <w:rPr>
          <w:rFonts w:ascii="Arial" w:hAnsi="Arial" w:cs="Arial"/>
          <w:b/>
          <w:bCs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14:paraId="7DF6FFA2" w14:textId="77777777" w:rsidR="00AD3C3B" w:rsidRPr="00A93DB9" w:rsidRDefault="00AD3C3B" w:rsidP="00AD3C3B">
      <w:pPr>
        <w:rPr>
          <w:rFonts w:ascii="Arial" w:hAnsi="Arial" w:cs="Arial"/>
          <w:b/>
          <w:bCs/>
          <w:sz w:val="20"/>
          <w:szCs w:val="20"/>
        </w:rPr>
      </w:pPr>
    </w:p>
    <w:p w14:paraId="07B9EF87" w14:textId="77777777" w:rsidR="00AD3C3B" w:rsidRPr="00A93DB9" w:rsidRDefault="00AD3C3B" w:rsidP="00AD3C3B">
      <w:pPr>
        <w:pStyle w:val="Akapitzlist"/>
        <w:numPr>
          <w:ilvl w:val="0"/>
          <w:numId w:val="24"/>
        </w:numPr>
        <w:spacing w:line="360" w:lineRule="auto"/>
        <w:ind w:left="426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A93DB9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14:paraId="0326C352" w14:textId="77777777" w:rsidR="00AD3C3B" w:rsidRPr="00A93DB9" w:rsidRDefault="00AD3C3B" w:rsidP="00AD3C3B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administratorem danych osobowych zawartych w dokumentacji postępowania jest </w:t>
      </w:r>
      <w:r w:rsidRPr="00A93DB9">
        <w:rPr>
          <w:rFonts w:ascii="Arial" w:hAnsi="Arial" w:cs="Arial"/>
          <w:i/>
          <w:sz w:val="20"/>
          <w:szCs w:val="20"/>
        </w:rPr>
        <w:t>Wojewódzki Urząd Pracy w Łodzi z siedzibą w Łodzi, ul. Wólczańska 49, 90-608 Łódź, adres mailowy: lowu@wup.lodz.pl, nr telefonu: 42 633 58 78;</w:t>
      </w:r>
    </w:p>
    <w:p w14:paraId="011FD9E3" w14:textId="77777777" w:rsidR="00AD3C3B" w:rsidRPr="00A93DB9" w:rsidRDefault="00AD3C3B" w:rsidP="00AD3C3B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A93DB9">
        <w:rPr>
          <w:rFonts w:ascii="Arial" w:hAnsi="Arial" w:cs="Arial"/>
          <w:i/>
          <w:sz w:val="20"/>
          <w:szCs w:val="20"/>
        </w:rPr>
        <w:t>Wojewódzkim Urzędzie Pracy w Łodzi</w:t>
      </w:r>
      <w:r w:rsidRPr="00A93DB9">
        <w:rPr>
          <w:rFonts w:ascii="Arial" w:hAnsi="Arial" w:cs="Arial"/>
          <w:sz w:val="20"/>
          <w:szCs w:val="20"/>
        </w:rPr>
        <w:t xml:space="preserve"> jest Pan</w:t>
      </w:r>
      <w:r w:rsidRPr="00A93DB9">
        <w:rPr>
          <w:rFonts w:ascii="Arial" w:hAnsi="Arial" w:cs="Arial"/>
          <w:i/>
          <w:sz w:val="20"/>
          <w:szCs w:val="20"/>
        </w:rPr>
        <w:t xml:space="preserve"> Szymon Różycki, </w:t>
      </w:r>
      <w:r w:rsidRPr="00A93DB9">
        <w:rPr>
          <w:rFonts w:ascii="Arial" w:hAnsi="Arial" w:cs="Arial"/>
          <w:sz w:val="20"/>
          <w:szCs w:val="20"/>
        </w:rPr>
        <w:t xml:space="preserve">kontakt: </w:t>
      </w:r>
      <w:hyperlink r:id="rId9" w:history="1">
        <w:r w:rsidRPr="00A93DB9">
          <w:rPr>
            <w:rFonts w:ascii="Arial" w:hAnsi="Arial" w:cs="Arial"/>
            <w:i/>
            <w:sz w:val="20"/>
            <w:szCs w:val="20"/>
            <w:u w:val="single"/>
          </w:rPr>
          <w:t>ochronadanych@wup.lodz.pl</w:t>
        </w:r>
      </w:hyperlink>
      <w:r w:rsidRPr="00A93DB9">
        <w:rPr>
          <w:rFonts w:ascii="Arial" w:hAnsi="Arial" w:cs="Arial"/>
          <w:i/>
          <w:sz w:val="20"/>
          <w:szCs w:val="20"/>
        </w:rPr>
        <w:t>, nr telefonu: 42 663 02 71;</w:t>
      </w:r>
    </w:p>
    <w:p w14:paraId="7DDD6196" w14:textId="77777777" w:rsidR="0091532C" w:rsidRPr="00A93DB9" w:rsidRDefault="00AD3C3B" w:rsidP="006137D5">
      <w:pPr>
        <w:pStyle w:val="Akapitzlist"/>
        <w:numPr>
          <w:ilvl w:val="0"/>
          <w:numId w:val="25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  <w:lang w:val="x-none"/>
        </w:rPr>
      </w:pPr>
      <w:r w:rsidRPr="00A93DB9">
        <w:rPr>
          <w:rFonts w:ascii="Arial" w:hAnsi="Arial" w:cs="Arial"/>
          <w:sz w:val="20"/>
          <w:szCs w:val="20"/>
        </w:rPr>
        <w:t>dane będą przetwarzane na podstawie art. 6 ust. 1 lit. c</w:t>
      </w:r>
      <w:r w:rsidRPr="00A93DB9">
        <w:rPr>
          <w:rFonts w:ascii="Arial" w:hAnsi="Arial" w:cs="Arial"/>
          <w:i/>
          <w:sz w:val="20"/>
          <w:szCs w:val="20"/>
        </w:rPr>
        <w:t xml:space="preserve"> </w:t>
      </w:r>
      <w:r w:rsidRPr="00A93DB9">
        <w:rPr>
          <w:rFonts w:ascii="Arial" w:hAnsi="Arial" w:cs="Arial"/>
          <w:sz w:val="20"/>
          <w:szCs w:val="20"/>
        </w:rPr>
        <w:t xml:space="preserve">RODO, w celu związanym </w:t>
      </w:r>
      <w:r w:rsidRPr="00A93DB9">
        <w:rPr>
          <w:rFonts w:ascii="Arial" w:hAnsi="Arial" w:cs="Arial"/>
          <w:sz w:val="20"/>
          <w:szCs w:val="20"/>
        </w:rPr>
        <w:br/>
        <w:t xml:space="preserve">z postępowaniem prowadzonym poza przepisami </w:t>
      </w:r>
      <w:proofErr w:type="spellStart"/>
      <w:r w:rsidRPr="00A93DB9">
        <w:rPr>
          <w:rFonts w:ascii="Arial" w:hAnsi="Arial" w:cs="Arial"/>
          <w:sz w:val="20"/>
          <w:szCs w:val="20"/>
        </w:rPr>
        <w:t>p.z.p</w:t>
      </w:r>
      <w:proofErr w:type="spellEnd"/>
      <w:r w:rsidRPr="00A93DB9">
        <w:rPr>
          <w:rFonts w:ascii="Arial" w:hAnsi="Arial" w:cs="Arial"/>
          <w:sz w:val="20"/>
          <w:szCs w:val="20"/>
        </w:rPr>
        <w:t xml:space="preserve">. na usługę </w:t>
      </w:r>
      <w:r w:rsidRPr="00A93DB9">
        <w:rPr>
          <w:rFonts w:ascii="Arial" w:hAnsi="Arial" w:cs="Arial"/>
          <w:bCs/>
          <w:sz w:val="20"/>
          <w:szCs w:val="20"/>
        </w:rPr>
        <w:t xml:space="preserve">drukowania i dostarczenia do siedziby WUP w Łodzi </w:t>
      </w:r>
      <w:r w:rsidR="0091532C" w:rsidRPr="00A93DB9">
        <w:rPr>
          <w:rFonts w:ascii="Arial" w:hAnsi="Arial" w:cs="Arial"/>
          <w:sz w:val="20"/>
          <w:szCs w:val="20"/>
        </w:rPr>
        <w:t xml:space="preserve">materiałów informacyjnych dla potrzeb realizacji poradnictwa zawodowego przez Centrum Informacji i Planowania Kariery Zawodowej w Łodzi i jego oddziałów w Piotrkowie Trybunalskim, Sieradzu i Skierniewicach. </w:t>
      </w:r>
    </w:p>
    <w:p w14:paraId="38E58710" w14:textId="57AF5F07" w:rsidR="00AD3C3B" w:rsidRPr="00A93DB9" w:rsidRDefault="00AD3C3B" w:rsidP="006137D5">
      <w:pPr>
        <w:pStyle w:val="Akapitzlist"/>
        <w:numPr>
          <w:ilvl w:val="0"/>
          <w:numId w:val="25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  <w:lang w:val="x-none"/>
        </w:rPr>
      </w:pPr>
      <w:r w:rsidRPr="00A93DB9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14:paraId="587B3EF6" w14:textId="77777777" w:rsidR="00AD3C3B" w:rsidRPr="00A93DB9" w:rsidRDefault="00AD3C3B" w:rsidP="00AD3C3B">
      <w:pPr>
        <w:pStyle w:val="Akapitzlist"/>
        <w:numPr>
          <w:ilvl w:val="0"/>
          <w:numId w:val="25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14:paraId="0B2B4E85" w14:textId="77777777" w:rsidR="00AD3C3B" w:rsidRPr="00A93DB9" w:rsidRDefault="00AD3C3B" w:rsidP="00AD3C3B">
      <w:pPr>
        <w:pStyle w:val="Akapitzlist"/>
        <w:numPr>
          <w:ilvl w:val="0"/>
          <w:numId w:val="25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posiada Pani/Pan:</w:t>
      </w:r>
    </w:p>
    <w:p w14:paraId="176FEE0E" w14:textId="77777777" w:rsidR="00AD3C3B" w:rsidRPr="00A93DB9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14:paraId="3C0C493B" w14:textId="77777777" w:rsidR="00AD3C3B" w:rsidRPr="00A93DB9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14:paraId="3E62347A" w14:textId="77777777" w:rsidR="00AD3C3B" w:rsidRPr="00A93DB9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5883F034" w14:textId="77777777" w:rsidR="00AD3C3B" w:rsidRPr="00A93DB9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58A2EA75" w14:textId="77777777" w:rsidR="00AD3C3B" w:rsidRPr="00A93DB9" w:rsidRDefault="00AD3C3B" w:rsidP="00AD3C3B">
      <w:pPr>
        <w:pStyle w:val="Akapitzlist"/>
        <w:numPr>
          <w:ilvl w:val="0"/>
          <w:numId w:val="21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nie przysługuje Pani/Panu:</w:t>
      </w:r>
    </w:p>
    <w:p w14:paraId="7D097619" w14:textId="77777777" w:rsidR="00AD3C3B" w:rsidRPr="00A93DB9" w:rsidRDefault="00AD3C3B" w:rsidP="00AD3C3B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14:paraId="6F0496FD" w14:textId="77777777" w:rsidR="00AD3C3B" w:rsidRPr="00A93DB9" w:rsidRDefault="00AD3C3B" w:rsidP="00AD3C3B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1E215622" w14:textId="77777777" w:rsidR="00AD3C3B" w:rsidRPr="00A93DB9" w:rsidRDefault="00AD3C3B" w:rsidP="00AD3C3B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A93DB9">
        <w:rPr>
          <w:rFonts w:ascii="Arial" w:hAnsi="Arial" w:cs="Arial"/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A93DB9">
        <w:rPr>
          <w:rFonts w:ascii="Arial" w:hAnsi="Arial" w:cs="Arial"/>
          <w:sz w:val="20"/>
          <w:szCs w:val="20"/>
        </w:rPr>
        <w:t>.</w:t>
      </w:r>
    </w:p>
    <w:p w14:paraId="7FF21151" w14:textId="77777777" w:rsidR="00AD3C3B" w:rsidRPr="00A93DB9" w:rsidRDefault="00AD3C3B" w:rsidP="00AD3C3B">
      <w:pPr>
        <w:pStyle w:val="Akapitzlist"/>
        <w:numPr>
          <w:ilvl w:val="0"/>
          <w:numId w:val="24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lastRenderedPageBreak/>
        <w:t xml:space="preserve">Skorzystanie z prawa do sprostowania, o którym mowa w art. 16 RODO, nie może skutkować zmianą wyniku postępowania poza przepisami </w:t>
      </w:r>
      <w:proofErr w:type="spellStart"/>
      <w:r w:rsidRPr="00A93DB9">
        <w:rPr>
          <w:rFonts w:ascii="Arial" w:hAnsi="Arial" w:cs="Arial"/>
          <w:sz w:val="20"/>
          <w:szCs w:val="20"/>
        </w:rPr>
        <w:t>p.z.p</w:t>
      </w:r>
      <w:proofErr w:type="spellEnd"/>
      <w:r w:rsidRPr="00A93DB9"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14:paraId="048F4EC2" w14:textId="77777777" w:rsidR="00AD3C3B" w:rsidRPr="00A93DB9" w:rsidRDefault="00AD3C3B" w:rsidP="00AD3C3B">
      <w:pPr>
        <w:pStyle w:val="Akapitzlist"/>
        <w:numPr>
          <w:ilvl w:val="0"/>
          <w:numId w:val="24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A93DB9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</w:t>
      </w:r>
      <w:r w:rsidRPr="00A93DB9">
        <w:rPr>
          <w:rFonts w:ascii="Arial" w:hAnsi="Arial" w:cs="Arial"/>
          <w:sz w:val="20"/>
          <w:szCs w:val="20"/>
        </w:rPr>
        <w:br/>
        <w:t xml:space="preserve">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08CD258C" w14:textId="30F5B3B9" w:rsidR="00AD3C3B" w:rsidRPr="00A93DB9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CFCA057" w14:textId="62A0052B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FF31B1D" w14:textId="1C63EEDF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0CF917E" w14:textId="760D5641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8B2E064" w14:textId="01574203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B8C0CF0" w14:textId="16D90E3C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003D7DF" w14:textId="4E7D4D75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8114F9E" w14:textId="0B2834EC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082F104" w14:textId="5A64F188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D92C865" w14:textId="331EAA4D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A781D1F" w14:textId="2D01FD3D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05CD1DF" w14:textId="43EC2124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4C046B5" w14:textId="6F65656B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FF0A7A5" w14:textId="6E5C1C76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EBCCB8F" w14:textId="0BDA0DFC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75738A4" w14:textId="7824B8FA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3D94103" w14:textId="309FE309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0D5AD09" w14:textId="205BE0CD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FCBEA97" w14:textId="4CF3B18E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BEF7F36" w14:textId="6DF0004C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B4860F7" w14:textId="12BCB93A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D1AA336" w14:textId="31F430D9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002D3C5" w14:textId="0782E55E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3A5EE7D" w14:textId="4FBB0095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4122653" w14:textId="575521F5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8048BBE" w14:textId="6171ECC3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A94CEAD" w14:textId="69C9BAE1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B13497D" w14:textId="2DF73500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FB90CC0" w14:textId="792B1416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4AE9764" w14:textId="38F2937F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D114381" w14:textId="2A5799EF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DB93924" w14:textId="77777777" w:rsidR="0091532C" w:rsidRPr="00A93DB9" w:rsidRDefault="0091532C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12620C2" w14:textId="77777777" w:rsidR="00AD3C3B" w:rsidRPr="00A93DB9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D9BD1B9" w14:textId="5BB8B4D2" w:rsidR="0033197D" w:rsidRPr="00A93DB9" w:rsidRDefault="0033197D" w:rsidP="0033197D">
      <w:pPr>
        <w:rPr>
          <w:rFonts w:ascii="Arial" w:hAnsi="Arial" w:cs="Arial"/>
          <w:b/>
          <w:bCs/>
          <w:sz w:val="20"/>
          <w:szCs w:val="20"/>
        </w:rPr>
      </w:pPr>
      <w:r w:rsidRPr="00A93DB9">
        <w:rPr>
          <w:rFonts w:ascii="Arial" w:hAnsi="Arial" w:cs="Arial"/>
          <w:b/>
          <w:bCs/>
          <w:sz w:val="20"/>
          <w:szCs w:val="20"/>
        </w:rPr>
        <w:lastRenderedPageBreak/>
        <w:t>Załącznik nr 1</w:t>
      </w:r>
      <w:r w:rsidRPr="00A93DB9">
        <w:rPr>
          <w:rFonts w:ascii="Arial" w:hAnsi="Arial" w:cs="Arial"/>
          <w:sz w:val="20"/>
          <w:szCs w:val="20"/>
        </w:rPr>
        <w:t xml:space="preserve"> </w:t>
      </w:r>
      <w:bookmarkStart w:id="4" w:name="_Hlk175649149"/>
      <w:r w:rsidRPr="00A93DB9">
        <w:rPr>
          <w:rFonts w:ascii="Arial" w:hAnsi="Arial" w:cs="Arial"/>
          <w:b/>
          <w:bCs/>
          <w:sz w:val="20"/>
          <w:szCs w:val="20"/>
        </w:rPr>
        <w:t>„Wymagania techniczne, parametry dotyczące zamówienia”</w:t>
      </w:r>
    </w:p>
    <w:bookmarkEnd w:id="4"/>
    <w:p w14:paraId="0DC98C6A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4"/>
        <w:gridCol w:w="5865"/>
      </w:tblGrid>
      <w:tr w:rsidR="00A93DB9" w:rsidRPr="00A93DB9" w14:paraId="44E93241" w14:textId="77777777" w:rsidTr="0033197D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C68B2" w14:textId="77777777" w:rsidR="0033197D" w:rsidRPr="00A93DB9" w:rsidRDefault="0033197D" w:rsidP="0033197D">
            <w:pPr>
              <w:pStyle w:val="Akapitzlist"/>
              <w:numPr>
                <w:ilvl w:val="0"/>
                <w:numId w:val="35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A93DB9">
              <w:rPr>
                <w:rFonts w:ascii="Arial" w:hAnsi="Arial" w:cs="Arial"/>
                <w:bCs/>
                <w:sz w:val="20"/>
                <w:szCs w:val="20"/>
              </w:rPr>
              <w:t>Poradnik</w:t>
            </w:r>
          </w:p>
        </w:tc>
      </w:tr>
      <w:tr w:rsidR="00A93DB9" w:rsidRPr="00A93DB9" w14:paraId="7D15D6B3" w14:textId="77777777" w:rsidTr="0033197D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CD4B" w14:textId="77777777" w:rsidR="0033197D" w:rsidRPr="00A93DB9" w:rsidRDefault="0033197D">
            <w:pPr>
              <w:tabs>
                <w:tab w:val="left" w:pos="22"/>
              </w:tabs>
              <w:ind w:firstLine="2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1857C61" w14:textId="77777777" w:rsidR="0033197D" w:rsidRPr="00A93DB9" w:rsidRDefault="0033197D" w:rsidP="0033197D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6FAD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2622E8" w14:textId="753F6741" w:rsidR="0033197D" w:rsidRPr="00A93DB9" w:rsidRDefault="003319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Wydruk poradnika zatytułowanego</w:t>
            </w:r>
            <w:r w:rsidRPr="00A93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„Restart kariery”</w:t>
            </w:r>
            <w:r w:rsidRPr="00A93DB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3DB9" w:rsidRPr="00A93DB9" w14:paraId="2ED2DD6F" w14:textId="77777777" w:rsidTr="0033197D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889D" w14:textId="77777777" w:rsidR="0033197D" w:rsidRPr="00A93DB9" w:rsidRDefault="0033197D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FB7C4FA" w14:textId="77777777" w:rsidR="0033197D" w:rsidRPr="00A93DB9" w:rsidRDefault="0033197D" w:rsidP="0033197D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Okładka: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91C6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412270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papier kredowy 250 g, bez uszlachetniania folią itp., kolorowa z elementami graficznymi (zdjęcie) do uzgodnienia z zamawiającym.</w:t>
            </w:r>
          </w:p>
        </w:tc>
      </w:tr>
      <w:tr w:rsidR="00A93DB9" w:rsidRPr="00A93DB9" w14:paraId="351E6BD0" w14:textId="77777777" w:rsidTr="0033197D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AE62" w14:textId="77777777" w:rsidR="0033197D" w:rsidRPr="00A93DB9" w:rsidRDefault="0033197D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57FD53F" w14:textId="77777777" w:rsidR="0033197D" w:rsidRPr="00A93DB9" w:rsidRDefault="0033197D" w:rsidP="0033197D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Zawartość: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9E17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D1A7C7" w14:textId="64F85AD6" w:rsidR="0033197D" w:rsidRPr="00A93DB9" w:rsidRDefault="00C95B70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3</w:t>
            </w:r>
            <w:r w:rsidR="00F1760E" w:rsidRPr="00A93DB9">
              <w:rPr>
                <w:rFonts w:ascii="Arial" w:hAnsi="Arial" w:cs="Arial"/>
                <w:sz w:val="20"/>
                <w:szCs w:val="20"/>
              </w:rPr>
              <w:t>5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t xml:space="preserve"> stron, papier kredowy, kolorowe elementy graficzne 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br/>
              <w:t>i fotograficzne, gramatura papieru 170 g</w:t>
            </w:r>
          </w:p>
        </w:tc>
      </w:tr>
      <w:tr w:rsidR="00A93DB9" w:rsidRPr="00A93DB9" w14:paraId="1EF9705A" w14:textId="77777777" w:rsidTr="0033197D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E167" w14:textId="77777777" w:rsidR="0033197D" w:rsidRPr="00A93DB9" w:rsidRDefault="0033197D">
            <w:pPr>
              <w:tabs>
                <w:tab w:val="left" w:pos="22"/>
              </w:tabs>
              <w:ind w:firstLine="54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1461A44" w14:textId="77777777" w:rsidR="0033197D" w:rsidRPr="00A93DB9" w:rsidRDefault="0033197D" w:rsidP="0033197D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Format: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6144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22613F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A-5</w:t>
            </w:r>
          </w:p>
        </w:tc>
      </w:tr>
      <w:tr w:rsidR="00A93DB9" w:rsidRPr="00A93DB9" w14:paraId="793AF588" w14:textId="77777777" w:rsidTr="0033197D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E497" w14:textId="77777777" w:rsidR="0033197D" w:rsidRPr="00A93DB9" w:rsidRDefault="0033197D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0E96D87" w14:textId="77777777" w:rsidR="0033197D" w:rsidRPr="00A93DB9" w:rsidRDefault="0033197D" w:rsidP="0033197D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Kolory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AF27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1B6694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</w:tr>
      <w:tr w:rsidR="00A93DB9" w:rsidRPr="00A93DB9" w14:paraId="02ED4DC5" w14:textId="77777777" w:rsidTr="0033197D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6454" w14:textId="77777777" w:rsidR="0033197D" w:rsidRPr="00A93DB9" w:rsidRDefault="0033197D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C17E984" w14:textId="77777777" w:rsidR="0033197D" w:rsidRPr="00A93DB9" w:rsidRDefault="0033197D" w:rsidP="0033197D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Liczba egzemplarzy: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6895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C7113E" w14:textId="6C55927A" w:rsidR="0033197D" w:rsidRPr="00A93DB9" w:rsidRDefault="0091532C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12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t>00 szt.</w:t>
            </w:r>
          </w:p>
        </w:tc>
      </w:tr>
      <w:tr w:rsidR="00A93DB9" w:rsidRPr="00A93DB9" w14:paraId="704B0506" w14:textId="77777777" w:rsidTr="0033197D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34AA" w14:textId="77777777" w:rsidR="0033197D" w:rsidRPr="00A93DB9" w:rsidRDefault="0033197D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F6A3D25" w14:textId="77777777" w:rsidR="0033197D" w:rsidRPr="00A93DB9" w:rsidRDefault="0033197D" w:rsidP="0033197D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Wykończenie: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87B0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3A3D35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Broszura zszywana (przynajmniej w 2 miejscach)</w:t>
            </w:r>
          </w:p>
        </w:tc>
      </w:tr>
      <w:tr w:rsidR="0033197D" w:rsidRPr="00A93DB9" w14:paraId="4FCF741B" w14:textId="77777777" w:rsidTr="0033197D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B12B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6F56702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wykona pełny projekt graficzny publikacji w uzgodnieniu z Zamawiającym. Projektem graficznym objęta jest okładka i zawartość publikacji, w tym: rozmieszczenie tekstu; rozmieszczenie i style ilustracji oraz innych elementów graficznych (wykresy, tabele, fotografie);</w:t>
            </w:r>
          </w:p>
          <w:p w14:paraId="4F7D8DE5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Poradnik będzie zawierał przynajmniej 1 zdjęcie na każde 2 strony poradnika (poza stronami z tabelami i wykresami), odpowiadające tematycznie treści przy której się znajduje. Zdjęcia zapewnia wykonawca. Zamawiający nie określa źródła ich pozyskania, a więc mogą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to być zdjęcia kupione lub uzyskane z darmowych stron z fotografiami</w:t>
            </w:r>
          </w:p>
          <w:p w14:paraId="1EB95FB0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Na publikacjach wykonawca umieści logotypy przekazane oraz rozmieszczone zgodnie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z wymogami zleceniodawcy</w:t>
            </w:r>
          </w:p>
          <w:p w14:paraId="4898A014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Treści do publikacji zapewnia zamawiający.</w:t>
            </w:r>
          </w:p>
          <w:p w14:paraId="22420180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Realizacja zamówienia obejmuje również wykonanie przez wykonawcę komputerowego składu, łamania tekstu oraz przygotowania publikacji do druku.</w:t>
            </w:r>
          </w:p>
          <w:p w14:paraId="594043FF" w14:textId="77777777" w:rsidR="0033197D" w:rsidRPr="00A93DB9" w:rsidRDefault="0033197D" w:rsidP="0033197D">
            <w:pPr>
              <w:pStyle w:val="Akapitzlist"/>
              <w:numPr>
                <w:ilvl w:val="0"/>
                <w:numId w:val="37"/>
              </w:numPr>
              <w:spacing w:before="100" w:beforeAutospacing="1" w:after="100" w:afterAutospacing="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dokona korekty językowej polegającej min. na sprawdzeniu poprawności stylistycznej, ortograficznej, interpunkcyjnej, gramatycznej dostarczonego przez Zamawiającego materiału.</w:t>
            </w:r>
          </w:p>
          <w:p w14:paraId="117D65D5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Projekty publikacji opracowuje wykonawca i przedstawia zamawiającemu do akceptacji.</w:t>
            </w:r>
          </w:p>
          <w:p w14:paraId="12B847D7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publikacji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 xml:space="preserve">i treści do momentu ostatecznej akceptacji. </w:t>
            </w:r>
          </w:p>
          <w:p w14:paraId="42A8C412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 ostatecznej akceptacji wersji publikacji. </w:t>
            </w:r>
          </w:p>
          <w:p w14:paraId="5F76AC85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wydrukowane publikacje. </w:t>
            </w:r>
          </w:p>
          <w:p w14:paraId="66C55D2E" w14:textId="77777777" w:rsidR="0033197D" w:rsidRPr="00A93DB9" w:rsidRDefault="0033197D" w:rsidP="0033197D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Wszystkie publikacje muszą być dostarczone i rozładowane w dniach poniedziałek – piątek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(za wyjątkiem dni świątecznych) w godzinach od 08:00 do 15:00</w:t>
            </w:r>
          </w:p>
          <w:p w14:paraId="3C949902" w14:textId="77777777" w:rsidR="0033197D" w:rsidRPr="00A93DB9" w:rsidRDefault="0033197D" w:rsidP="0033197D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przekaże zamawiającemu ostateczną wersję poradnika także w formie elektronicznej „do druku” (ze spadami) w formacie PDF wraz z innymi danymi (np. czcionki </w:t>
            </w:r>
            <w:proofErr w:type="spellStart"/>
            <w:r w:rsidRPr="00A93DB9">
              <w:rPr>
                <w:rFonts w:ascii="Arial" w:hAnsi="Arial" w:cs="Arial"/>
                <w:sz w:val="20"/>
                <w:szCs w:val="20"/>
              </w:rPr>
              <w:t>itp</w:t>
            </w:r>
            <w:proofErr w:type="spellEnd"/>
            <w:r w:rsidRPr="00A93DB9">
              <w:rPr>
                <w:rFonts w:ascii="Arial" w:hAnsi="Arial" w:cs="Arial"/>
                <w:sz w:val="20"/>
                <w:szCs w:val="20"/>
              </w:rPr>
              <w:t>) niezbędnymi do ponownego wydrukowania poradnika</w:t>
            </w:r>
          </w:p>
          <w:p w14:paraId="2BBEBFC3" w14:textId="77777777" w:rsidR="0033197D" w:rsidRPr="00A93DB9" w:rsidRDefault="0033197D" w:rsidP="0033197D">
            <w:pPr>
              <w:pStyle w:val="Akapitzlist"/>
              <w:numPr>
                <w:ilvl w:val="0"/>
                <w:numId w:val="37"/>
              </w:numPr>
              <w:spacing w:line="360" w:lineRule="auto"/>
              <w:ind w:left="357" w:hanging="35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Publikacja nie ma numeru ISBN</w:t>
            </w:r>
          </w:p>
        </w:tc>
      </w:tr>
    </w:tbl>
    <w:p w14:paraId="64A60899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0A4B8C9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A51E3BD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129AB902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4B8320E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396522FF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20815189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4"/>
        <w:gridCol w:w="5865"/>
      </w:tblGrid>
      <w:tr w:rsidR="00A93DB9" w:rsidRPr="00A93DB9" w14:paraId="02E719FA" w14:textId="77777777" w:rsidTr="005B3BC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1533" w14:textId="77777777" w:rsidR="0033197D" w:rsidRPr="00A93DB9" w:rsidRDefault="0033197D" w:rsidP="005B3BCE">
            <w:pPr>
              <w:pStyle w:val="Akapitzlist"/>
              <w:numPr>
                <w:ilvl w:val="0"/>
                <w:numId w:val="35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A93DB9">
              <w:rPr>
                <w:rFonts w:ascii="Arial" w:hAnsi="Arial" w:cs="Arial"/>
                <w:bCs/>
                <w:sz w:val="20"/>
                <w:szCs w:val="20"/>
              </w:rPr>
              <w:lastRenderedPageBreak/>
              <w:t>Poradnik</w:t>
            </w:r>
          </w:p>
        </w:tc>
      </w:tr>
      <w:tr w:rsidR="00A93DB9" w:rsidRPr="00A93DB9" w14:paraId="59F21211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3421" w14:textId="77777777" w:rsidR="0033197D" w:rsidRPr="00A93DB9" w:rsidRDefault="0033197D" w:rsidP="005B3BCE">
            <w:pPr>
              <w:tabs>
                <w:tab w:val="left" w:pos="22"/>
              </w:tabs>
              <w:ind w:firstLine="2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8C8CB8D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D0D7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99A23F" w14:textId="7589D918" w:rsidR="0033197D" w:rsidRPr="00A93DB9" w:rsidRDefault="0033197D" w:rsidP="005B3B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Wydruk poradnika zatytułowanego</w:t>
            </w:r>
            <w:r w:rsidRPr="00A93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„Sztuczna inteligencja a rynek pracy”</w:t>
            </w:r>
            <w:r w:rsidRPr="00A93DB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3DB9" w:rsidRPr="00A93DB9" w14:paraId="3A7587E0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0572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059B624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Okładka: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40BF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99A5AB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papier kredowy 250 g, bez uszlachetniania folią itp., kolorowa z elementami graficznymi (zdjęcie) do uzgodnienia z zamawiającym.</w:t>
            </w:r>
          </w:p>
        </w:tc>
      </w:tr>
      <w:tr w:rsidR="00A93DB9" w:rsidRPr="00A93DB9" w14:paraId="451942E0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632F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FEBCE80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Zawartość: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E8D4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B9EF2C" w14:textId="0824A200" w:rsidR="0033197D" w:rsidRPr="00A93DB9" w:rsidRDefault="00461A10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3</w:t>
            </w:r>
            <w:r w:rsidR="00F1760E" w:rsidRPr="00A93DB9">
              <w:rPr>
                <w:rFonts w:ascii="Arial" w:hAnsi="Arial" w:cs="Arial"/>
                <w:sz w:val="20"/>
                <w:szCs w:val="20"/>
              </w:rPr>
              <w:t>5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t xml:space="preserve"> stron, papier kredowy, kolorowe elementy graficzne 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br/>
              <w:t>i fotograficzne, gramatura papieru 170 g</w:t>
            </w:r>
          </w:p>
        </w:tc>
      </w:tr>
      <w:tr w:rsidR="00A93DB9" w:rsidRPr="00A93DB9" w14:paraId="52993EAB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767AF" w14:textId="77777777" w:rsidR="0033197D" w:rsidRPr="00A93DB9" w:rsidRDefault="0033197D" w:rsidP="005B3BCE">
            <w:pPr>
              <w:tabs>
                <w:tab w:val="left" w:pos="22"/>
              </w:tabs>
              <w:ind w:firstLine="54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3C19C63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Format: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4686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3643C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A-5</w:t>
            </w:r>
          </w:p>
        </w:tc>
      </w:tr>
      <w:tr w:rsidR="00A93DB9" w:rsidRPr="00A93DB9" w14:paraId="327B30F6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FD09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CC93715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Kolory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0148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6533A5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</w:tr>
      <w:tr w:rsidR="00A93DB9" w:rsidRPr="00A93DB9" w14:paraId="332BFC78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160C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FE4AB8B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Liczba egzemplarzy: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BD87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94A935" w14:textId="28FC26A4" w:rsidR="0033197D" w:rsidRPr="00A93DB9" w:rsidRDefault="0091532C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120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t>0 szt.</w:t>
            </w:r>
          </w:p>
        </w:tc>
      </w:tr>
      <w:tr w:rsidR="00A93DB9" w:rsidRPr="00A93DB9" w14:paraId="1DAC08B0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537F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16D090D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Wykończenie: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105D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DD950E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Broszura zszywana (przynajmniej w 2 miejscach)</w:t>
            </w:r>
          </w:p>
        </w:tc>
      </w:tr>
      <w:tr w:rsidR="0033197D" w:rsidRPr="00A93DB9" w14:paraId="5078313C" w14:textId="77777777" w:rsidTr="005B3BC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102B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E371F5C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wykona pełny projekt graficzny publikacji w uzgodnieniu z Zamawiającym. Projektem graficznym objęta jest okładka i zawartość publikacji, w tym: rozmieszczenie tekstu; rozmieszczenie i style ilustracji oraz innych elementów graficznych (wykresy, tabele, fotografie);</w:t>
            </w:r>
          </w:p>
          <w:p w14:paraId="73BAC8E3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Poradnik będzie zawierał przynajmniej 1 zdjęcie na każde 2 strony poradnika (poza stronami z tabelami i wykresami), odpowiadające tematycznie treści przy której się znajduje. Zdjęcia zapewnia wykonawca. Zamawiający nie określa źródła ich pozyskania, a więc mogą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to być zdjęcia kupione lub uzyskane z darmowych stron z fotografiami</w:t>
            </w:r>
          </w:p>
          <w:p w14:paraId="5FB99CB5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Na publikacjach wykonawca umieści logotypy przekazane oraz rozmieszczone zgodnie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z wymogami zleceniodawcy</w:t>
            </w:r>
          </w:p>
          <w:p w14:paraId="6EBDA97D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Treści do publikacji zapewnia zamawiający.</w:t>
            </w:r>
          </w:p>
          <w:p w14:paraId="7D1C032A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Realizacja zamówienia obejmuje również wykonanie przez wykonawcę komputerowego składu, łamania tekstu oraz przygotowania publikacji do druku.</w:t>
            </w:r>
          </w:p>
          <w:p w14:paraId="36B24BAF" w14:textId="77777777" w:rsidR="0033197D" w:rsidRPr="00A93DB9" w:rsidRDefault="0033197D" w:rsidP="005B3BCE">
            <w:pPr>
              <w:pStyle w:val="Akapitzlist"/>
              <w:numPr>
                <w:ilvl w:val="0"/>
                <w:numId w:val="37"/>
              </w:numPr>
              <w:spacing w:before="100" w:beforeAutospacing="1" w:after="100" w:afterAutospacing="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dokona korekty językowej polegającej min. na sprawdzeniu poprawności stylistycznej, ortograficznej, interpunkcyjnej, gramatycznej dostarczonego przez Zamawiającego materiału.</w:t>
            </w:r>
          </w:p>
          <w:p w14:paraId="710E41ED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Projekty publikacji opracowuje wykonawca i przedstawia zamawiającemu do akceptacji.</w:t>
            </w:r>
          </w:p>
          <w:p w14:paraId="4B041AA2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publikacji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 xml:space="preserve">i treści do momentu ostatecznej akceptacji. </w:t>
            </w:r>
          </w:p>
          <w:p w14:paraId="777E844D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 ostatecznej akceptacji wersji publikacji. </w:t>
            </w:r>
          </w:p>
          <w:p w14:paraId="4BA67ACE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wydrukowane publikacje. </w:t>
            </w:r>
          </w:p>
          <w:p w14:paraId="4CC1FBFD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Wszystkie publikacje muszą być dostarczone i rozładowane w dniach poniedziałek – piątek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(za wyjątkiem dni świątecznych) w godzinach od 08:00 do 15:00</w:t>
            </w:r>
          </w:p>
          <w:p w14:paraId="48ECF9DE" w14:textId="77777777" w:rsidR="0033197D" w:rsidRPr="00A93DB9" w:rsidRDefault="0033197D" w:rsidP="005B3BCE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przekaże zamawiającemu ostateczną wersję poradnika także w formie elektronicznej „do druku” (ze spadami) w formacie PDF wraz z innymi danymi (np. czcionki </w:t>
            </w:r>
            <w:proofErr w:type="spellStart"/>
            <w:r w:rsidRPr="00A93DB9">
              <w:rPr>
                <w:rFonts w:ascii="Arial" w:hAnsi="Arial" w:cs="Arial"/>
                <w:sz w:val="20"/>
                <w:szCs w:val="20"/>
              </w:rPr>
              <w:t>itp</w:t>
            </w:r>
            <w:proofErr w:type="spellEnd"/>
            <w:r w:rsidRPr="00A93DB9">
              <w:rPr>
                <w:rFonts w:ascii="Arial" w:hAnsi="Arial" w:cs="Arial"/>
                <w:sz w:val="20"/>
                <w:szCs w:val="20"/>
              </w:rPr>
              <w:t>) niezbędnymi do ponownego wydrukowania poradnika</w:t>
            </w:r>
          </w:p>
          <w:p w14:paraId="463A9523" w14:textId="77777777" w:rsidR="0033197D" w:rsidRPr="00A93DB9" w:rsidRDefault="0033197D" w:rsidP="005B3BCE">
            <w:pPr>
              <w:pStyle w:val="Akapitzlist"/>
              <w:numPr>
                <w:ilvl w:val="0"/>
                <w:numId w:val="37"/>
              </w:numPr>
              <w:spacing w:line="360" w:lineRule="auto"/>
              <w:ind w:left="357" w:hanging="35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Publikacja nie ma numeru ISBN</w:t>
            </w:r>
          </w:p>
        </w:tc>
      </w:tr>
    </w:tbl>
    <w:p w14:paraId="1C21B7C2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4934FCA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3268C8B5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78E896CD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0DEE2884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0495151E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6657C61C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0581270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4"/>
        <w:gridCol w:w="5865"/>
      </w:tblGrid>
      <w:tr w:rsidR="00A93DB9" w:rsidRPr="00A93DB9" w14:paraId="52876CB5" w14:textId="77777777" w:rsidTr="005B3BC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5E74D" w14:textId="77777777" w:rsidR="0033197D" w:rsidRPr="00A93DB9" w:rsidRDefault="0033197D" w:rsidP="005B3BCE">
            <w:pPr>
              <w:pStyle w:val="Akapitzlist"/>
              <w:numPr>
                <w:ilvl w:val="0"/>
                <w:numId w:val="35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A93DB9">
              <w:rPr>
                <w:rFonts w:ascii="Arial" w:hAnsi="Arial" w:cs="Arial"/>
                <w:bCs/>
                <w:sz w:val="20"/>
                <w:szCs w:val="20"/>
              </w:rPr>
              <w:lastRenderedPageBreak/>
              <w:t>Poradnik</w:t>
            </w:r>
          </w:p>
        </w:tc>
      </w:tr>
      <w:tr w:rsidR="00A93DB9" w:rsidRPr="00A93DB9" w14:paraId="5B42F33D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3FA2" w14:textId="77777777" w:rsidR="0033197D" w:rsidRPr="00A93DB9" w:rsidRDefault="0033197D" w:rsidP="005B3BCE">
            <w:pPr>
              <w:tabs>
                <w:tab w:val="left" w:pos="22"/>
              </w:tabs>
              <w:ind w:firstLine="2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4300890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4692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3102BE" w14:textId="19682522" w:rsidR="0033197D" w:rsidRPr="00A93DB9" w:rsidRDefault="0033197D" w:rsidP="005B3B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Wydruk poradnika zatytułowanego</w:t>
            </w:r>
            <w:r w:rsidRPr="00A93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„Personal </w:t>
            </w:r>
            <w:proofErr w:type="spellStart"/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branding</w:t>
            </w:r>
            <w:proofErr w:type="spellEnd"/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 – marka osobista na rynku pracy”</w:t>
            </w:r>
            <w:r w:rsidRPr="00A93DB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3DB9" w:rsidRPr="00A93DB9" w14:paraId="5B4B54E2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4F2E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93C7513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Okładka: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19D1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3F3E70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papier kredowy 250 g, bez uszlachetniania folią itp., kolorowa z elementami graficznymi (zdjęcie) do uzgodnienia z zamawiającym.</w:t>
            </w:r>
          </w:p>
        </w:tc>
      </w:tr>
      <w:tr w:rsidR="00A93DB9" w:rsidRPr="00A93DB9" w14:paraId="361E01C0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483A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353C903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Zawartość: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6051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A2D04E" w14:textId="7206B7CF" w:rsidR="0033197D" w:rsidRPr="00A93DB9" w:rsidRDefault="00461A10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3</w:t>
            </w:r>
            <w:r w:rsidR="00F1760E" w:rsidRPr="00A93DB9">
              <w:rPr>
                <w:rFonts w:ascii="Arial" w:hAnsi="Arial" w:cs="Arial"/>
                <w:sz w:val="20"/>
                <w:szCs w:val="20"/>
              </w:rPr>
              <w:t>5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t xml:space="preserve"> stron, papier kredowy, kolorowe elementy graficzne 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br/>
              <w:t>i fotograficzne, gramatura papieru 170 g</w:t>
            </w:r>
          </w:p>
        </w:tc>
      </w:tr>
      <w:tr w:rsidR="00A93DB9" w:rsidRPr="00A93DB9" w14:paraId="17D0092B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EC2E" w14:textId="77777777" w:rsidR="0033197D" w:rsidRPr="00A93DB9" w:rsidRDefault="0033197D" w:rsidP="005B3BCE">
            <w:pPr>
              <w:tabs>
                <w:tab w:val="left" w:pos="22"/>
              </w:tabs>
              <w:ind w:firstLine="54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7B27ADA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Format: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C460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BD8626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A-5</w:t>
            </w:r>
          </w:p>
        </w:tc>
      </w:tr>
      <w:tr w:rsidR="00A93DB9" w:rsidRPr="00A93DB9" w14:paraId="6C29664A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744A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A06012A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Kolory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90A2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2471AB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</w:tr>
      <w:tr w:rsidR="00A93DB9" w:rsidRPr="00A93DB9" w14:paraId="688D3BF1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156E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AB0C9D8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Liczba egzemplarzy: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35BE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E67E6F" w14:textId="45BC5F66" w:rsidR="0033197D" w:rsidRPr="00A93DB9" w:rsidRDefault="0091532C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120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t>0 szt.</w:t>
            </w:r>
          </w:p>
        </w:tc>
      </w:tr>
      <w:tr w:rsidR="00A93DB9" w:rsidRPr="00A93DB9" w14:paraId="0E1D5CA8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81AB" w14:textId="77777777" w:rsidR="0033197D" w:rsidRPr="00A93DB9" w:rsidRDefault="0033197D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5182CED" w14:textId="77777777" w:rsidR="0033197D" w:rsidRPr="00A93DB9" w:rsidRDefault="0033197D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Wykończenie: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5598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60655B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Broszura zszywana (przynajmniej w 2 miejscach)</w:t>
            </w:r>
          </w:p>
        </w:tc>
      </w:tr>
      <w:tr w:rsidR="0033197D" w:rsidRPr="00A93DB9" w14:paraId="35072BBC" w14:textId="77777777" w:rsidTr="005B3BC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8519B" w14:textId="77777777" w:rsidR="0033197D" w:rsidRPr="00A93DB9" w:rsidRDefault="0033197D" w:rsidP="005B3BC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DDF601A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wykona pełny projekt graficzny publikacji w uzgodnieniu z Zamawiającym. Projektem graficznym objęta jest okładka i zawartość publikacji, w tym: rozmieszczenie tekstu; rozmieszczenie i style ilustracji oraz innych elementów graficznych (wykresy, tabele, fotografie);</w:t>
            </w:r>
          </w:p>
          <w:p w14:paraId="7D76B981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Poradnik będzie zawierał przynajmniej 1 zdjęcie na każde 2 strony poradnika (poza stronami z tabelami i wykresami), odpowiadające tematycznie treści przy której się znajduje. Zdjęcia zapewnia wykonawca. Zamawiający nie określa źródła ich pozyskania, a więc mogą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to być zdjęcia kupione lub uzyskane z darmowych stron z fotografiami</w:t>
            </w:r>
          </w:p>
          <w:p w14:paraId="4EB79800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Na publikacjach wykonawca umieści logotypy przekazane oraz rozmieszczone zgodnie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z wymogami zleceniodawcy</w:t>
            </w:r>
          </w:p>
          <w:p w14:paraId="744F27DD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Treści do publikacji zapewnia zamawiający.</w:t>
            </w:r>
          </w:p>
          <w:p w14:paraId="1BB950C2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Realizacja zamówienia obejmuje również wykonanie przez wykonawcę komputerowego składu, łamania tekstu oraz przygotowania publikacji do druku.</w:t>
            </w:r>
          </w:p>
          <w:p w14:paraId="2F5BE58A" w14:textId="77777777" w:rsidR="0033197D" w:rsidRPr="00A93DB9" w:rsidRDefault="0033197D" w:rsidP="005B3BCE">
            <w:pPr>
              <w:pStyle w:val="Akapitzlist"/>
              <w:numPr>
                <w:ilvl w:val="0"/>
                <w:numId w:val="37"/>
              </w:numPr>
              <w:spacing w:before="100" w:beforeAutospacing="1" w:after="100" w:afterAutospacing="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dokona korekty językowej polegającej min. na sprawdzeniu poprawności stylistycznej, ortograficznej, interpunkcyjnej, gramatycznej dostarczonego przez Zamawiającego materiału.</w:t>
            </w:r>
          </w:p>
          <w:p w14:paraId="7381A869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Projekty publikacji opracowuje wykonawca i przedstawia zamawiającemu do akceptacji.</w:t>
            </w:r>
          </w:p>
          <w:p w14:paraId="5026B6B6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publikacji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 xml:space="preserve">i treści do momentu ostatecznej akceptacji. </w:t>
            </w:r>
          </w:p>
          <w:p w14:paraId="783C339D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 ostatecznej akceptacji wersji publikacji. </w:t>
            </w:r>
          </w:p>
          <w:p w14:paraId="38950386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wydrukowane publikacje. </w:t>
            </w:r>
          </w:p>
          <w:p w14:paraId="47B4FE53" w14:textId="77777777" w:rsidR="0033197D" w:rsidRPr="00A93DB9" w:rsidRDefault="0033197D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Wszystkie publikacje muszą być dostarczone i rozładowane w dniach poniedziałek – piątek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(za wyjątkiem dni świątecznych) w godzinach od 08:00 do 15:00</w:t>
            </w:r>
          </w:p>
          <w:p w14:paraId="058D9D68" w14:textId="77777777" w:rsidR="0033197D" w:rsidRPr="00A93DB9" w:rsidRDefault="0033197D" w:rsidP="005B3BCE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przekaże zamawiającemu ostateczną wersję poradnika także w formie elektronicznej „do druku” (ze spadami) w formacie PDF wraz z innymi danymi (np. czcionki </w:t>
            </w:r>
            <w:proofErr w:type="spellStart"/>
            <w:r w:rsidRPr="00A93DB9">
              <w:rPr>
                <w:rFonts w:ascii="Arial" w:hAnsi="Arial" w:cs="Arial"/>
                <w:sz w:val="20"/>
                <w:szCs w:val="20"/>
              </w:rPr>
              <w:t>itp</w:t>
            </w:r>
            <w:proofErr w:type="spellEnd"/>
            <w:r w:rsidRPr="00A93DB9">
              <w:rPr>
                <w:rFonts w:ascii="Arial" w:hAnsi="Arial" w:cs="Arial"/>
                <w:sz w:val="20"/>
                <w:szCs w:val="20"/>
              </w:rPr>
              <w:t>) niezbędnymi do ponownego wydrukowania poradnika</w:t>
            </w:r>
          </w:p>
          <w:p w14:paraId="24DC5DCC" w14:textId="77777777" w:rsidR="0033197D" w:rsidRPr="00A93DB9" w:rsidRDefault="0033197D" w:rsidP="005B3BCE">
            <w:pPr>
              <w:pStyle w:val="Akapitzlist"/>
              <w:numPr>
                <w:ilvl w:val="0"/>
                <w:numId w:val="37"/>
              </w:numPr>
              <w:spacing w:line="360" w:lineRule="auto"/>
              <w:ind w:left="357" w:hanging="35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Publikacja nie ma numeru ISBN</w:t>
            </w:r>
          </w:p>
        </w:tc>
      </w:tr>
    </w:tbl>
    <w:p w14:paraId="7EA92A66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3ACC9320" w14:textId="45D219AE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28300EF0" w14:textId="56B9E826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350BE747" w14:textId="24B450BB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3489E9C8" w14:textId="29DA5AF3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38DFE615" w14:textId="008A8A40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5DE66BD3" w14:textId="77777777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55350711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4"/>
        <w:gridCol w:w="5865"/>
      </w:tblGrid>
      <w:tr w:rsidR="00A93DB9" w:rsidRPr="00A93DB9" w14:paraId="4B93524D" w14:textId="77777777" w:rsidTr="005B3BC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615E8" w14:textId="77777777" w:rsidR="003112AE" w:rsidRPr="00A93DB9" w:rsidRDefault="003112AE" w:rsidP="005B3BCE">
            <w:pPr>
              <w:pStyle w:val="Akapitzlist"/>
              <w:numPr>
                <w:ilvl w:val="0"/>
                <w:numId w:val="35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A93DB9">
              <w:rPr>
                <w:rFonts w:ascii="Arial" w:hAnsi="Arial" w:cs="Arial"/>
                <w:bCs/>
                <w:sz w:val="20"/>
                <w:szCs w:val="20"/>
              </w:rPr>
              <w:lastRenderedPageBreak/>
              <w:t>Poradnik</w:t>
            </w:r>
          </w:p>
        </w:tc>
      </w:tr>
      <w:tr w:rsidR="00A93DB9" w:rsidRPr="00A93DB9" w14:paraId="11A37AA6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38D3" w14:textId="77777777" w:rsidR="003112AE" w:rsidRPr="00A93DB9" w:rsidRDefault="003112AE" w:rsidP="005B3BCE">
            <w:pPr>
              <w:tabs>
                <w:tab w:val="left" w:pos="22"/>
              </w:tabs>
              <w:ind w:firstLine="2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B95E339" w14:textId="77777777" w:rsidR="003112AE" w:rsidRPr="00A93DB9" w:rsidRDefault="003112AE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E331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2A8E58" w14:textId="6FAA9C75" w:rsidR="003112AE" w:rsidRPr="00A93DB9" w:rsidRDefault="003112AE" w:rsidP="005B3BC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Wydruk poradnika zatytułowanego</w:t>
            </w:r>
            <w:r w:rsidRPr="00A93DB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: </w:t>
            </w:r>
            <w:r w:rsidRPr="00A93DB9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„Zanim otworzysz firmę”</w:t>
            </w:r>
            <w:r w:rsidRPr="00A93DB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3DB9" w:rsidRPr="00A93DB9" w14:paraId="42C34A0C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DA04" w14:textId="77777777" w:rsidR="003112AE" w:rsidRPr="00A93DB9" w:rsidRDefault="003112AE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A4CAFA3" w14:textId="77777777" w:rsidR="003112AE" w:rsidRPr="00A93DB9" w:rsidRDefault="003112AE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Okładka: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AE13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F4C8AC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papier kredowy 250 g, bez uszlachetniania folią itp., kolorowa z elementami graficznymi (zdjęcie) do uzgodnienia z zamawiającym.</w:t>
            </w:r>
          </w:p>
        </w:tc>
      </w:tr>
      <w:tr w:rsidR="00A93DB9" w:rsidRPr="00A93DB9" w14:paraId="51DFC090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86D9" w14:textId="77777777" w:rsidR="003112AE" w:rsidRPr="00A93DB9" w:rsidRDefault="003112AE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ACE2086" w14:textId="77777777" w:rsidR="003112AE" w:rsidRPr="00A93DB9" w:rsidRDefault="003112AE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Zawartość: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B1E4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2F1905" w14:textId="10068A5B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4</w:t>
            </w:r>
            <w:r w:rsidR="00461A10" w:rsidRPr="00A93DB9">
              <w:rPr>
                <w:rFonts w:ascii="Arial" w:hAnsi="Arial" w:cs="Arial"/>
                <w:sz w:val="20"/>
                <w:szCs w:val="20"/>
              </w:rPr>
              <w:t>5</w:t>
            </w:r>
            <w:r w:rsidRPr="00A93DB9">
              <w:rPr>
                <w:rFonts w:ascii="Arial" w:hAnsi="Arial" w:cs="Arial"/>
                <w:sz w:val="20"/>
                <w:szCs w:val="20"/>
              </w:rPr>
              <w:t xml:space="preserve"> stron, papier kredowy, kolorowe elementy graficzne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i fotograficzne, gramatura papieru 170 g</w:t>
            </w:r>
          </w:p>
        </w:tc>
      </w:tr>
      <w:tr w:rsidR="00A93DB9" w:rsidRPr="00A93DB9" w14:paraId="597D34A2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4143" w14:textId="77777777" w:rsidR="003112AE" w:rsidRPr="00A93DB9" w:rsidRDefault="003112AE" w:rsidP="005B3BCE">
            <w:pPr>
              <w:tabs>
                <w:tab w:val="left" w:pos="22"/>
              </w:tabs>
              <w:ind w:firstLine="540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F335EDC" w14:textId="77777777" w:rsidR="003112AE" w:rsidRPr="00A93DB9" w:rsidRDefault="003112AE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left="720" w:hanging="18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Format: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0E9E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FC7E12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A-5</w:t>
            </w:r>
          </w:p>
        </w:tc>
      </w:tr>
      <w:tr w:rsidR="00A93DB9" w:rsidRPr="00A93DB9" w14:paraId="5252DE23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903C1" w14:textId="77777777" w:rsidR="003112AE" w:rsidRPr="00A93DB9" w:rsidRDefault="003112AE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8F1DDA0" w14:textId="77777777" w:rsidR="003112AE" w:rsidRPr="00A93DB9" w:rsidRDefault="003112AE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Kolory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2D25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0E58B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Kolorowy</w:t>
            </w:r>
          </w:p>
        </w:tc>
      </w:tr>
      <w:tr w:rsidR="00A93DB9" w:rsidRPr="00A93DB9" w14:paraId="0C27B11F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B9FC" w14:textId="77777777" w:rsidR="003112AE" w:rsidRPr="00A93DB9" w:rsidRDefault="003112AE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28BC726" w14:textId="77777777" w:rsidR="003112AE" w:rsidRPr="00A93DB9" w:rsidRDefault="003112AE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Liczba egzemplarzy: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C50A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8AC801" w14:textId="2EF355AF" w:rsidR="003112AE" w:rsidRPr="00A93DB9" w:rsidRDefault="0091532C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12</w:t>
            </w:r>
            <w:r w:rsidR="003112AE" w:rsidRPr="00A93DB9">
              <w:rPr>
                <w:rFonts w:ascii="Arial" w:hAnsi="Arial" w:cs="Arial"/>
                <w:sz w:val="20"/>
                <w:szCs w:val="20"/>
              </w:rPr>
              <w:t>00 szt.</w:t>
            </w:r>
          </w:p>
        </w:tc>
      </w:tr>
      <w:tr w:rsidR="00A93DB9" w:rsidRPr="00A93DB9" w14:paraId="6C7CD6E1" w14:textId="77777777" w:rsidTr="005B3BCE"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B52C" w14:textId="77777777" w:rsidR="003112AE" w:rsidRPr="00A93DB9" w:rsidRDefault="003112AE" w:rsidP="005B3BCE">
            <w:pPr>
              <w:tabs>
                <w:tab w:val="left" w:pos="22"/>
              </w:tabs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DAD3AB0" w14:textId="77777777" w:rsidR="003112AE" w:rsidRPr="00A93DB9" w:rsidRDefault="003112AE" w:rsidP="005B3BCE">
            <w:pPr>
              <w:numPr>
                <w:ilvl w:val="1"/>
                <w:numId w:val="36"/>
              </w:numPr>
              <w:tabs>
                <w:tab w:val="left" w:pos="22"/>
                <w:tab w:val="num" w:pos="720"/>
              </w:tabs>
              <w:ind w:hanging="90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Wykończenie:</w:t>
            </w:r>
          </w:p>
        </w:tc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6CBF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A5AA24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Broszura zszywana (przynajmniej w 2 miejscach)</w:t>
            </w:r>
          </w:p>
        </w:tc>
      </w:tr>
      <w:tr w:rsidR="003112AE" w:rsidRPr="00A93DB9" w14:paraId="1D1975CA" w14:textId="77777777" w:rsidTr="005B3BCE">
        <w:tc>
          <w:tcPr>
            <w:tcW w:w="9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7199" w14:textId="77777777" w:rsidR="003112AE" w:rsidRPr="00A93DB9" w:rsidRDefault="003112AE" w:rsidP="005B3BC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BAEB7CC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wykona pełny projekt graficzny publikacji w uzgodnieniu z Zamawiającym. Projektem graficznym objęta jest okładka i zawartość publikacji, w tym: rozmieszczenie tekstu; rozmieszczenie i style ilustracji oraz innych elementów graficznych (wykresy, tabele, fotografie);</w:t>
            </w:r>
          </w:p>
          <w:p w14:paraId="28CDF64F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Poradnik będzie zawierał przynajmniej 1 zdjęcie na każde 2 strony poradnika (poza stronami z tabelami i wykresami), odpowiadające tematycznie treści przy której się znajduje. Zdjęcia zapewnia wykonawca. Zamawiający nie określa źródła ich pozyskania, a więc mogą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to być zdjęcia kupione lub uzyskane z darmowych stron z fotografiami</w:t>
            </w:r>
          </w:p>
          <w:p w14:paraId="006F0F71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Na publikacjach wykonawca umieści logotypy przekazane oraz rozmieszczone zgodnie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z wymogami zleceniodawcy</w:t>
            </w:r>
          </w:p>
          <w:p w14:paraId="3FB01441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Treści do publikacji zapewnia zamawiający.</w:t>
            </w:r>
          </w:p>
          <w:p w14:paraId="6105CFEA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Realizacja zamówienia obejmuje również wykonanie przez wykonawcę komputerowego składu, łamania tekstu oraz przygotowania publikacji do druku.</w:t>
            </w:r>
          </w:p>
          <w:p w14:paraId="37062232" w14:textId="77777777" w:rsidR="003112AE" w:rsidRPr="00A93DB9" w:rsidRDefault="003112AE" w:rsidP="005B3BCE">
            <w:pPr>
              <w:pStyle w:val="Akapitzlist"/>
              <w:numPr>
                <w:ilvl w:val="0"/>
                <w:numId w:val="37"/>
              </w:numPr>
              <w:spacing w:before="100" w:beforeAutospacing="1" w:after="100" w:afterAutospacing="1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dokona korekty językowej polegającej min. na sprawdzeniu poprawności stylistycznej, ortograficznej, interpunkcyjnej, gramatycznej dostarczonego przez Zamawiającego materiału.</w:t>
            </w:r>
          </w:p>
          <w:p w14:paraId="015A9802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Projekty publikacji opracowuje wykonawca i przedstawia zamawiającemu do akceptacji.</w:t>
            </w:r>
          </w:p>
          <w:p w14:paraId="0B862EEA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publikacji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 xml:space="preserve">i treści do momentu ostatecznej akceptacji. </w:t>
            </w:r>
          </w:p>
          <w:p w14:paraId="35C2849A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 ostatecznej akceptacji wersji publikacji. </w:t>
            </w:r>
          </w:p>
          <w:p w14:paraId="0265D2C4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wydrukowane publikacje. </w:t>
            </w:r>
          </w:p>
          <w:p w14:paraId="175357A9" w14:textId="77777777" w:rsidR="003112AE" w:rsidRPr="00A93DB9" w:rsidRDefault="003112AE" w:rsidP="005B3BCE">
            <w:pPr>
              <w:numPr>
                <w:ilvl w:val="0"/>
                <w:numId w:val="37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Wszystkie publikacje muszą być dostarczone i rozładowane w dniach poniedziałek – piątek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(za wyjątkiem dni świątecznych) w godzinach od 08:00 do 15:00</w:t>
            </w:r>
          </w:p>
          <w:p w14:paraId="7356B98C" w14:textId="77777777" w:rsidR="003112AE" w:rsidRPr="00A93DB9" w:rsidRDefault="003112AE" w:rsidP="005B3BCE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przekaże zamawiającemu ostateczną wersję poradnika także w formie elektronicznej „do druku” (ze spadami) w formacie PDF wraz z innymi danymi (np. czcionki </w:t>
            </w:r>
            <w:proofErr w:type="spellStart"/>
            <w:r w:rsidRPr="00A93DB9">
              <w:rPr>
                <w:rFonts w:ascii="Arial" w:hAnsi="Arial" w:cs="Arial"/>
                <w:sz w:val="20"/>
                <w:szCs w:val="20"/>
              </w:rPr>
              <w:t>itp</w:t>
            </w:r>
            <w:proofErr w:type="spellEnd"/>
            <w:r w:rsidRPr="00A93DB9">
              <w:rPr>
                <w:rFonts w:ascii="Arial" w:hAnsi="Arial" w:cs="Arial"/>
                <w:sz w:val="20"/>
                <w:szCs w:val="20"/>
              </w:rPr>
              <w:t>) niezbędnymi do ponownego wydrukowania poradnika</w:t>
            </w:r>
          </w:p>
          <w:p w14:paraId="611927D1" w14:textId="77777777" w:rsidR="003112AE" w:rsidRPr="00A93DB9" w:rsidRDefault="003112AE" w:rsidP="005B3BCE">
            <w:pPr>
              <w:pStyle w:val="Akapitzlist"/>
              <w:numPr>
                <w:ilvl w:val="0"/>
                <w:numId w:val="37"/>
              </w:numPr>
              <w:spacing w:line="360" w:lineRule="auto"/>
              <w:ind w:left="357" w:hanging="357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Publikacja nie ma numeru ISBN</w:t>
            </w:r>
          </w:p>
        </w:tc>
      </w:tr>
    </w:tbl>
    <w:p w14:paraId="6E5D0C36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02AA692F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4E2E5C30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63937EEB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1769C9FA" w14:textId="6BC36ECB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437E51B0" w14:textId="6010B529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7C02D922" w14:textId="1450D521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7C0D1C7D" w14:textId="1E0AEEE2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p w14:paraId="247B172A" w14:textId="77777777" w:rsidR="0091532C" w:rsidRPr="00A93DB9" w:rsidRDefault="0091532C" w:rsidP="0033197D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7"/>
        <w:gridCol w:w="5725"/>
      </w:tblGrid>
      <w:tr w:rsidR="00A93DB9" w:rsidRPr="00A93DB9" w14:paraId="60C20B20" w14:textId="77777777" w:rsidTr="0033197D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62DA6" w14:textId="77777777" w:rsidR="0033197D" w:rsidRPr="00A93DB9" w:rsidRDefault="0033197D" w:rsidP="0091532C">
            <w:pPr>
              <w:pStyle w:val="Akapitzlist"/>
              <w:numPr>
                <w:ilvl w:val="1"/>
                <w:numId w:val="37"/>
              </w:numPr>
              <w:tabs>
                <w:tab w:val="clear" w:pos="1440"/>
                <w:tab w:val="num" w:pos="1156"/>
              </w:tabs>
              <w:ind w:left="589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lastRenderedPageBreak/>
              <w:t xml:space="preserve">Torba promocyjna, papierowa  </w:t>
            </w:r>
          </w:p>
        </w:tc>
      </w:tr>
      <w:tr w:rsidR="00A93DB9" w:rsidRPr="00A93DB9" w14:paraId="1C7EEED0" w14:textId="77777777" w:rsidTr="0033197D"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B1F4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084A3A1" w14:textId="77777777" w:rsidR="0033197D" w:rsidRPr="00A93DB9" w:rsidRDefault="0033197D" w:rsidP="0033197D">
            <w:pPr>
              <w:numPr>
                <w:ilvl w:val="1"/>
                <w:numId w:val="38"/>
              </w:numPr>
              <w:tabs>
                <w:tab w:val="num" w:pos="315"/>
              </w:tabs>
              <w:ind w:left="720" w:hanging="72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Przedmiot zamówienia: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FDA0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E5FCE6C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Zaprojektowanie i wydrukowanie torby papierowej, promocyjnej, w tym naniesienie na nią oznakowania oraz treści promocyjnych.</w:t>
            </w:r>
          </w:p>
        </w:tc>
      </w:tr>
      <w:tr w:rsidR="00A93DB9" w:rsidRPr="00A93DB9" w14:paraId="406F5006" w14:textId="77777777" w:rsidTr="0033197D"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526A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41296D5" w14:textId="77777777" w:rsidR="0033197D" w:rsidRPr="00A93DB9" w:rsidRDefault="0033197D" w:rsidP="0033197D">
            <w:pPr>
              <w:numPr>
                <w:ilvl w:val="1"/>
                <w:numId w:val="38"/>
              </w:numPr>
              <w:tabs>
                <w:tab w:val="num" w:pos="315"/>
              </w:tabs>
              <w:ind w:left="720" w:hanging="689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Papier: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398D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379BDB4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papier kreda mat. min. 200g/m</w:t>
            </w:r>
            <w:r w:rsidRPr="00A93DB9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</w:tr>
      <w:tr w:rsidR="00A93DB9" w:rsidRPr="00A93DB9" w14:paraId="733ED890" w14:textId="77777777" w:rsidTr="0033197D"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C169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CD19AB4" w14:textId="77777777" w:rsidR="0033197D" w:rsidRPr="00A93DB9" w:rsidRDefault="0033197D" w:rsidP="0033197D">
            <w:pPr>
              <w:numPr>
                <w:ilvl w:val="1"/>
                <w:numId w:val="38"/>
              </w:numPr>
              <w:tabs>
                <w:tab w:val="num" w:pos="315"/>
              </w:tabs>
              <w:ind w:hanging="1440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Rozmiar/Format: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E91F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841C4E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Torba A4 pion </w:t>
            </w:r>
            <w:r w:rsidRPr="00A93DB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– </w:t>
            </w:r>
            <w:r w:rsidRPr="00A93DB9">
              <w:rPr>
                <w:rStyle w:val="Pogrubienie"/>
                <w:rFonts w:ascii="Arial" w:hAnsi="Arial" w:cs="Arial"/>
                <w:sz w:val="20"/>
                <w:szCs w:val="20"/>
              </w:rPr>
              <w:t xml:space="preserve">240 x 350 x 100 mm </w:t>
            </w:r>
          </w:p>
        </w:tc>
      </w:tr>
      <w:tr w:rsidR="00A93DB9" w:rsidRPr="00A93DB9" w14:paraId="5D34551A" w14:textId="77777777" w:rsidTr="0033197D"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712CF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3696AD7" w14:textId="77777777" w:rsidR="0033197D" w:rsidRPr="00A93DB9" w:rsidRDefault="0033197D" w:rsidP="0033197D">
            <w:pPr>
              <w:numPr>
                <w:ilvl w:val="0"/>
                <w:numId w:val="41"/>
              </w:numPr>
              <w:ind w:left="284" w:hanging="284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Nadruk/ Wykończenie: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7334" w14:textId="77777777" w:rsidR="0033197D" w:rsidRPr="00A93DB9" w:rsidRDefault="0033197D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br/>
              <w:t xml:space="preserve">paleta CMYK  lub  /4+0   </w:t>
            </w:r>
          </w:p>
        </w:tc>
      </w:tr>
      <w:tr w:rsidR="00A93DB9" w:rsidRPr="00A93DB9" w14:paraId="4777D104" w14:textId="77777777" w:rsidTr="0033197D"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19DAA" w14:textId="77777777" w:rsidR="0033197D" w:rsidRPr="00A93DB9" w:rsidRDefault="0033197D" w:rsidP="0033197D">
            <w:pPr>
              <w:pStyle w:val="Akapitzlist"/>
              <w:numPr>
                <w:ilvl w:val="0"/>
                <w:numId w:val="42"/>
              </w:numPr>
              <w:spacing w:before="120"/>
              <w:ind w:left="312" w:hanging="284"/>
              <w:contextualSpacing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Uchwyty: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A46B8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uchwyty ze sznurka PP lub bawełnianego w kolorze zbliżonym do kolorów dominujących w projekcie torby.</w:t>
            </w:r>
          </w:p>
        </w:tc>
      </w:tr>
      <w:tr w:rsidR="00A93DB9" w:rsidRPr="00A93DB9" w14:paraId="225715F5" w14:textId="77777777" w:rsidTr="0033197D"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6DEE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1781761" w14:textId="77777777" w:rsidR="0033197D" w:rsidRPr="00A93DB9" w:rsidRDefault="0033197D" w:rsidP="0033197D">
            <w:pPr>
              <w:numPr>
                <w:ilvl w:val="1"/>
                <w:numId w:val="39"/>
              </w:numPr>
              <w:ind w:left="315" w:hanging="3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93DB9">
              <w:rPr>
                <w:rFonts w:ascii="Arial" w:hAnsi="Arial" w:cs="Arial"/>
                <w:sz w:val="20"/>
                <w:szCs w:val="20"/>
                <w:u w:val="single"/>
              </w:rPr>
              <w:t>Ilość:</w:t>
            </w:r>
          </w:p>
        </w:tc>
        <w:tc>
          <w:tcPr>
            <w:tcW w:w="5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CEDD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7DBA0A" w14:textId="77777777" w:rsidR="0033197D" w:rsidRPr="00A93DB9" w:rsidRDefault="0033197D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600 szt.  </w:t>
            </w:r>
          </w:p>
        </w:tc>
      </w:tr>
      <w:tr w:rsidR="0033197D" w:rsidRPr="00A93DB9" w14:paraId="25D4F73C" w14:textId="77777777" w:rsidTr="0033197D">
        <w:trPr>
          <w:trHeight w:val="570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2974" w14:textId="77777777" w:rsidR="0033197D" w:rsidRPr="00A93DB9" w:rsidRDefault="003319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2D0BA0" w14:textId="279030C7" w:rsidR="0033197D" w:rsidRPr="00A93DB9" w:rsidRDefault="008C3D5C">
            <w:p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</w:t>
            </w:r>
            <w:r w:rsidR="0033197D" w:rsidRPr="00A93DB9">
              <w:rPr>
                <w:rFonts w:ascii="Arial" w:hAnsi="Arial" w:cs="Arial"/>
                <w:sz w:val="20"/>
                <w:szCs w:val="20"/>
              </w:rPr>
              <w:t>ydrukowanie torby papierowej</w:t>
            </w:r>
          </w:p>
          <w:p w14:paraId="6D7D4B3E" w14:textId="77777777" w:rsidR="008C3D5C" w:rsidRPr="00A93DB9" w:rsidRDefault="008C3D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75689A" w14:textId="61AC05CD" w:rsidR="008C3D5C" w:rsidRPr="00A93DB9" w:rsidRDefault="008C3D5C" w:rsidP="0091532C">
            <w:pPr>
              <w:numPr>
                <w:ilvl w:val="0"/>
                <w:numId w:val="40"/>
              </w:numPr>
              <w:tabs>
                <w:tab w:val="clear" w:pos="2523"/>
                <w:tab w:val="num" w:pos="2160"/>
              </w:tabs>
              <w:ind w:left="1440"/>
              <w:jc w:val="both"/>
              <w:rPr>
                <w:sz w:val="22"/>
                <w:szCs w:val="22"/>
              </w:rPr>
            </w:pPr>
            <w:r w:rsidRPr="00A93DB9">
              <w:rPr>
                <w:sz w:val="22"/>
                <w:szCs w:val="22"/>
              </w:rPr>
              <w:t>Wykonawca wydrukuje torby w uzgodnieniu z Zamawiającym i w oparciu o Projekt graficzny (zawierający również treści) przekazany przez Zamawiającego. Zamawiający przekaże projekt Wykonawcy w formacie PDF.</w:t>
            </w:r>
          </w:p>
          <w:p w14:paraId="25B4FBD7" w14:textId="12E70E85" w:rsidR="008C3D5C" w:rsidRPr="00A93DB9" w:rsidRDefault="008C3D5C" w:rsidP="0091532C">
            <w:pPr>
              <w:numPr>
                <w:ilvl w:val="0"/>
                <w:numId w:val="40"/>
              </w:numPr>
              <w:tabs>
                <w:tab w:val="clear" w:pos="2523"/>
                <w:tab w:val="num" w:pos="2160"/>
              </w:tabs>
              <w:ind w:left="1440"/>
              <w:jc w:val="both"/>
              <w:rPr>
                <w:sz w:val="22"/>
                <w:szCs w:val="22"/>
              </w:rPr>
            </w:pPr>
            <w:r w:rsidRPr="00A93DB9">
              <w:rPr>
                <w:sz w:val="22"/>
                <w:szCs w:val="22"/>
              </w:rPr>
              <w:t xml:space="preserve">Zamawiający zastrzega sobie prawo dokonania niewielkich zmian w projekcie (np. zmiana danych teleadresowych Zamawiającego </w:t>
            </w:r>
            <w:proofErr w:type="spellStart"/>
            <w:r w:rsidRPr="00A93DB9">
              <w:rPr>
                <w:sz w:val="22"/>
                <w:szCs w:val="22"/>
              </w:rPr>
              <w:t>itp</w:t>
            </w:r>
            <w:proofErr w:type="spellEnd"/>
            <w:r w:rsidRPr="00A93DB9">
              <w:rPr>
                <w:sz w:val="22"/>
                <w:szCs w:val="22"/>
              </w:rPr>
              <w:t>)</w:t>
            </w:r>
          </w:p>
          <w:p w14:paraId="1F677C91" w14:textId="77777777" w:rsidR="008C3D5C" w:rsidRPr="00A93DB9" w:rsidRDefault="008C3D5C" w:rsidP="008C3D5C">
            <w:pPr>
              <w:ind w:left="2523"/>
              <w:jc w:val="both"/>
              <w:rPr>
                <w:sz w:val="22"/>
                <w:szCs w:val="22"/>
              </w:rPr>
            </w:pPr>
          </w:p>
          <w:p w14:paraId="51B270E3" w14:textId="77777777" w:rsidR="0033197D" w:rsidRPr="00A93DB9" w:rsidRDefault="0033197D" w:rsidP="008C3D5C">
            <w:pPr>
              <w:numPr>
                <w:ilvl w:val="1"/>
                <w:numId w:val="4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Zamawiający zastrzega sobie prawo do weryfikacji i żądania modyfikacji układu  treści do momentu ostatecznej akceptacji. </w:t>
            </w:r>
          </w:p>
          <w:p w14:paraId="45A1834A" w14:textId="77777777" w:rsidR="0033197D" w:rsidRPr="00A93DB9" w:rsidRDefault="0033197D" w:rsidP="008C3D5C">
            <w:pPr>
              <w:numPr>
                <w:ilvl w:val="1"/>
                <w:numId w:val="4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Zamawiający zastrzega sobie prawo do zmniejszenia lub zwiększenia ilości sztuk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w zależności od posiadanych środków.</w:t>
            </w:r>
          </w:p>
          <w:p w14:paraId="60368B04" w14:textId="77777777" w:rsidR="0033197D" w:rsidRPr="00A93DB9" w:rsidRDefault="0033197D" w:rsidP="008C3D5C">
            <w:pPr>
              <w:numPr>
                <w:ilvl w:val="1"/>
                <w:numId w:val="4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przystąpi do druku po otrzymaniu od Zamawiającego pisemnej, ostatecznej akceptacji wersji torby. </w:t>
            </w:r>
          </w:p>
          <w:p w14:paraId="27801031" w14:textId="77777777" w:rsidR="0033197D" w:rsidRPr="00A93DB9" w:rsidRDefault="0033197D" w:rsidP="008C3D5C">
            <w:pPr>
              <w:numPr>
                <w:ilvl w:val="1"/>
                <w:numId w:val="4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Wykonawca na własny koszt dostarcza do siedziby zamawiającego przygotowane torby. </w:t>
            </w:r>
          </w:p>
          <w:p w14:paraId="76F9E550" w14:textId="77777777" w:rsidR="0033197D" w:rsidRPr="00A93DB9" w:rsidRDefault="0033197D" w:rsidP="008C3D5C">
            <w:pPr>
              <w:numPr>
                <w:ilvl w:val="1"/>
                <w:numId w:val="40"/>
              </w:num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 xml:space="preserve">Zamówienie musi być dostarczone i rozładowane w dniach poniedziałek – piątek </w:t>
            </w:r>
            <w:r w:rsidRPr="00A93DB9">
              <w:rPr>
                <w:rFonts w:ascii="Arial" w:hAnsi="Arial" w:cs="Arial"/>
                <w:sz w:val="20"/>
                <w:szCs w:val="20"/>
              </w:rPr>
              <w:br/>
              <w:t>(za wyjątkiem dni świątecznych) w godzinach od 08:00 do 15:00.</w:t>
            </w:r>
          </w:p>
          <w:p w14:paraId="6BDF3322" w14:textId="33CB8F7D" w:rsidR="0033197D" w:rsidRPr="00A93DB9" w:rsidRDefault="0033197D" w:rsidP="008C3D5C">
            <w:pPr>
              <w:numPr>
                <w:ilvl w:val="1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A93DB9">
              <w:rPr>
                <w:rFonts w:ascii="Arial" w:hAnsi="Arial" w:cs="Arial"/>
                <w:sz w:val="20"/>
                <w:szCs w:val="20"/>
              </w:rPr>
              <w:t>Wykonawca przekaże zamawiającemu ostateczną wersję torby także w formie elektronicznej „do druku” w formacie PDF wraz z innymi danymi (np. czcionki itp.) niezbędnymi do ponownego wydrukowania torby.</w:t>
            </w:r>
          </w:p>
          <w:p w14:paraId="234C7512" w14:textId="4733F207" w:rsidR="008C3D5C" w:rsidRPr="00A93DB9" w:rsidRDefault="008C3D5C" w:rsidP="008C3D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D8E31E" w14:textId="518DB0F1" w:rsidR="008C3D5C" w:rsidRPr="00A93DB9" w:rsidRDefault="008C3D5C" w:rsidP="008C3D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C9EC7C" w14:textId="77777777" w:rsidR="008C3D5C" w:rsidRPr="00A93DB9" w:rsidRDefault="008C3D5C" w:rsidP="008C3D5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B98FF7" w14:textId="77777777" w:rsidR="0033197D" w:rsidRPr="00A93DB9" w:rsidRDefault="0033197D">
            <w:pPr>
              <w:tabs>
                <w:tab w:val="num" w:pos="25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1D800D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64C668F5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2AB5711F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0DC17E3E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314CB0B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FBE3983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1FB15299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70BA82A8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3E336762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5511FA49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2DBB9AA3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11282A12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4CE2B99F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30F7F4BC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3374A052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1C374355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0F1EC9AE" w14:textId="77777777" w:rsidR="0033197D" w:rsidRPr="00A93DB9" w:rsidRDefault="0033197D" w:rsidP="0033197D">
      <w:pPr>
        <w:rPr>
          <w:rFonts w:ascii="Arial" w:hAnsi="Arial" w:cs="Arial"/>
          <w:sz w:val="20"/>
          <w:szCs w:val="20"/>
        </w:rPr>
      </w:pPr>
    </w:p>
    <w:p w14:paraId="3F3795A2" w14:textId="712D77C6" w:rsidR="00AF67BD" w:rsidRPr="00A93DB9" w:rsidRDefault="00AF67BD" w:rsidP="00AF67BD">
      <w:pPr>
        <w:spacing w:before="120"/>
        <w:jc w:val="both"/>
        <w:rPr>
          <w:sz w:val="20"/>
          <w:szCs w:val="20"/>
        </w:rPr>
      </w:pPr>
      <w:r w:rsidRPr="00A93DB9">
        <w:rPr>
          <w:b/>
          <w:sz w:val="20"/>
          <w:szCs w:val="20"/>
        </w:rPr>
        <w:lastRenderedPageBreak/>
        <w:t>Załącznik nr 2</w:t>
      </w:r>
    </w:p>
    <w:p w14:paraId="52743A6C" w14:textId="77777777" w:rsidR="00AF67BD" w:rsidRPr="00A93DB9" w:rsidRDefault="00AF67BD" w:rsidP="00AF67BD">
      <w:pPr>
        <w:rPr>
          <w:b/>
          <w:sz w:val="20"/>
          <w:szCs w:val="20"/>
        </w:rPr>
      </w:pPr>
    </w:p>
    <w:p w14:paraId="4FF22184" w14:textId="77777777" w:rsidR="00AF67BD" w:rsidRPr="00A93DB9" w:rsidRDefault="00AF67BD" w:rsidP="00AF67BD">
      <w:pPr>
        <w:jc w:val="center"/>
        <w:rPr>
          <w:b/>
          <w:sz w:val="20"/>
          <w:szCs w:val="20"/>
        </w:rPr>
      </w:pPr>
      <w:r w:rsidRPr="00A93DB9">
        <w:rPr>
          <w:b/>
          <w:sz w:val="20"/>
          <w:szCs w:val="20"/>
        </w:rPr>
        <w:t>FORMULARZ OFERTY</w:t>
      </w:r>
    </w:p>
    <w:p w14:paraId="16FCAE74" w14:textId="77777777" w:rsidR="00AF67BD" w:rsidRPr="00A93DB9" w:rsidRDefault="00AF67BD" w:rsidP="00AF67BD">
      <w:pPr>
        <w:ind w:left="708"/>
        <w:jc w:val="center"/>
        <w:rPr>
          <w:b/>
          <w:bCs/>
          <w:sz w:val="20"/>
          <w:szCs w:val="20"/>
        </w:rPr>
      </w:pPr>
      <w:r w:rsidRPr="00A93DB9">
        <w:rPr>
          <w:b/>
          <w:bCs/>
          <w:sz w:val="20"/>
          <w:szCs w:val="20"/>
        </w:rPr>
        <w:t xml:space="preserve">wykonanie usługi drukowania i powiązane dla WUP w Łodzi </w:t>
      </w:r>
    </w:p>
    <w:p w14:paraId="76BD6863" w14:textId="77777777" w:rsidR="00AF67BD" w:rsidRPr="00A93DB9" w:rsidRDefault="00AF67BD" w:rsidP="00AF67BD">
      <w:pPr>
        <w:spacing w:line="276" w:lineRule="auto"/>
        <w:jc w:val="both"/>
        <w:rPr>
          <w:sz w:val="19"/>
          <w:szCs w:val="19"/>
        </w:rPr>
      </w:pPr>
    </w:p>
    <w:p w14:paraId="5B5A8C68" w14:textId="77777777" w:rsidR="00AF67BD" w:rsidRPr="00A93DB9" w:rsidRDefault="00AF67BD" w:rsidP="00AF67BD">
      <w:pPr>
        <w:spacing w:line="276" w:lineRule="auto"/>
        <w:jc w:val="both"/>
        <w:rPr>
          <w:sz w:val="19"/>
          <w:szCs w:val="19"/>
        </w:rPr>
      </w:pPr>
      <w:r w:rsidRPr="00A93DB9">
        <w:rPr>
          <w:sz w:val="19"/>
          <w:szCs w:val="19"/>
        </w:rPr>
        <w:t>Odpowiadając na zapytanie ofertowe na usługę drukowania i powiązane dla Wojewódzkiego Urzędu Pracy w Łodzi, oferuję wykonanie usługi, zgodnie ze wszystkimi wymogami zawartymi w Zapytaniu ofertowym, na następujących warunkach:</w:t>
      </w:r>
    </w:p>
    <w:p w14:paraId="3BC96818" w14:textId="77777777" w:rsidR="00AF67BD" w:rsidRPr="00A93DB9" w:rsidRDefault="00AF67BD" w:rsidP="00AF67BD">
      <w:pPr>
        <w:tabs>
          <w:tab w:val="left" w:pos="284"/>
        </w:tabs>
        <w:ind w:left="284"/>
        <w:jc w:val="center"/>
        <w:rPr>
          <w:sz w:val="16"/>
          <w:szCs w:val="16"/>
        </w:rPr>
      </w:pPr>
    </w:p>
    <w:tbl>
      <w:tblPr>
        <w:tblW w:w="0" w:type="auto"/>
        <w:tblInd w:w="817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835"/>
        <w:gridCol w:w="1881"/>
        <w:gridCol w:w="992"/>
        <w:gridCol w:w="3081"/>
      </w:tblGrid>
      <w:tr w:rsidR="00A93DB9" w:rsidRPr="00A93DB9" w14:paraId="7183FAC1" w14:textId="77777777" w:rsidTr="005B3BCE">
        <w:trPr>
          <w:trHeight w:val="347"/>
        </w:trPr>
        <w:tc>
          <w:tcPr>
            <w:tcW w:w="8789" w:type="dxa"/>
            <w:gridSpan w:val="4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38AB334A" w14:textId="77777777" w:rsidR="00AF67BD" w:rsidRPr="00A93DB9" w:rsidRDefault="00AF67BD" w:rsidP="005B3BCE">
            <w:pPr>
              <w:rPr>
                <w:b/>
                <w:bCs/>
                <w:sz w:val="20"/>
                <w:szCs w:val="20"/>
              </w:rPr>
            </w:pPr>
            <w:r w:rsidRPr="00A93DB9">
              <w:rPr>
                <w:b/>
                <w:bCs/>
                <w:sz w:val="20"/>
                <w:szCs w:val="20"/>
              </w:rPr>
              <w:t>Dane kontaktowe</w:t>
            </w:r>
          </w:p>
          <w:p w14:paraId="1ADB7E2B" w14:textId="77777777" w:rsidR="00AF67BD" w:rsidRPr="00A93DB9" w:rsidRDefault="00AF67BD" w:rsidP="005B3BCE">
            <w:pPr>
              <w:rPr>
                <w:b/>
                <w:bCs/>
                <w:sz w:val="10"/>
                <w:szCs w:val="10"/>
              </w:rPr>
            </w:pPr>
          </w:p>
        </w:tc>
      </w:tr>
      <w:tr w:rsidR="00A93DB9" w:rsidRPr="00A93DB9" w14:paraId="7FD76AFC" w14:textId="77777777" w:rsidTr="005B3BCE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6F37B4B9" w14:textId="77777777" w:rsidR="00AF67BD" w:rsidRPr="00A93DB9" w:rsidRDefault="00AF67BD" w:rsidP="005B3BC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Nazwa Wykonawcy</w:t>
            </w:r>
          </w:p>
        </w:tc>
        <w:tc>
          <w:tcPr>
            <w:tcW w:w="5954" w:type="dxa"/>
            <w:gridSpan w:val="3"/>
            <w:shd w:val="clear" w:color="auto" w:fill="EDEDED"/>
            <w:vAlign w:val="center"/>
          </w:tcPr>
          <w:p w14:paraId="471D0BBA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  <w:p w14:paraId="4057B56A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</w:tc>
      </w:tr>
      <w:tr w:rsidR="00A93DB9" w:rsidRPr="00A93DB9" w14:paraId="78A8BFD7" w14:textId="77777777" w:rsidTr="005B3BCE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14:paraId="063050B1" w14:textId="77777777" w:rsidR="00AF67BD" w:rsidRPr="00A93DB9" w:rsidRDefault="00AF67BD" w:rsidP="005B3BC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Adres Wykonawcy</w:t>
            </w:r>
          </w:p>
        </w:tc>
        <w:tc>
          <w:tcPr>
            <w:tcW w:w="5954" w:type="dxa"/>
            <w:gridSpan w:val="3"/>
            <w:shd w:val="clear" w:color="auto" w:fill="auto"/>
            <w:vAlign w:val="center"/>
          </w:tcPr>
          <w:p w14:paraId="0694559E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  <w:p w14:paraId="03A55489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</w:tc>
      </w:tr>
      <w:tr w:rsidR="00A93DB9" w:rsidRPr="00A93DB9" w14:paraId="36377145" w14:textId="77777777" w:rsidTr="005B3BCE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7CD4A485" w14:textId="77777777" w:rsidR="00AF67BD" w:rsidRPr="00A93DB9" w:rsidRDefault="00AF67BD" w:rsidP="005B3BC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Nr telefonu</w:t>
            </w:r>
          </w:p>
        </w:tc>
        <w:tc>
          <w:tcPr>
            <w:tcW w:w="5954" w:type="dxa"/>
            <w:gridSpan w:val="3"/>
            <w:shd w:val="clear" w:color="auto" w:fill="EDEDED"/>
            <w:vAlign w:val="center"/>
          </w:tcPr>
          <w:p w14:paraId="04B8879E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</w:tc>
      </w:tr>
      <w:tr w:rsidR="00A93DB9" w:rsidRPr="00A93DB9" w14:paraId="089FE594" w14:textId="77777777" w:rsidTr="005B3BCE">
        <w:trPr>
          <w:trHeight w:val="347"/>
        </w:trPr>
        <w:tc>
          <w:tcPr>
            <w:tcW w:w="2835" w:type="dxa"/>
            <w:shd w:val="clear" w:color="auto" w:fill="F2F2F2"/>
            <w:vAlign w:val="center"/>
          </w:tcPr>
          <w:p w14:paraId="080138BD" w14:textId="77777777" w:rsidR="00AF67BD" w:rsidRPr="00A93DB9" w:rsidRDefault="00AF67BD" w:rsidP="005B3BC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Adres e-mail</w:t>
            </w:r>
          </w:p>
        </w:tc>
        <w:tc>
          <w:tcPr>
            <w:tcW w:w="5954" w:type="dxa"/>
            <w:gridSpan w:val="3"/>
            <w:shd w:val="clear" w:color="auto" w:fill="F2F2F2"/>
            <w:vAlign w:val="center"/>
          </w:tcPr>
          <w:p w14:paraId="31EA67E1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</w:tc>
      </w:tr>
      <w:tr w:rsidR="00A93DB9" w:rsidRPr="00A93DB9" w14:paraId="21781187" w14:textId="77777777" w:rsidTr="005B3BCE">
        <w:trPr>
          <w:trHeight w:val="347"/>
        </w:trPr>
        <w:tc>
          <w:tcPr>
            <w:tcW w:w="2835" w:type="dxa"/>
            <w:shd w:val="clear" w:color="auto" w:fill="auto"/>
            <w:vAlign w:val="center"/>
          </w:tcPr>
          <w:p w14:paraId="79371323" w14:textId="77777777" w:rsidR="00AF67BD" w:rsidRPr="00A93DB9" w:rsidRDefault="00AF67BD" w:rsidP="005B3BCE">
            <w:pPr>
              <w:rPr>
                <w:bCs/>
                <w:sz w:val="20"/>
                <w:szCs w:val="20"/>
              </w:rPr>
            </w:pPr>
            <w:r w:rsidRPr="00A93DB9">
              <w:rPr>
                <w:bCs/>
                <w:sz w:val="20"/>
                <w:szCs w:val="20"/>
              </w:rPr>
              <w:t>REGON</w:t>
            </w:r>
          </w:p>
        </w:tc>
        <w:tc>
          <w:tcPr>
            <w:tcW w:w="1881" w:type="dxa"/>
            <w:shd w:val="clear" w:color="auto" w:fill="auto"/>
            <w:vAlign w:val="center"/>
          </w:tcPr>
          <w:p w14:paraId="50E624A5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8189C65" w14:textId="77777777" w:rsidR="00AF67BD" w:rsidRPr="00A93DB9" w:rsidRDefault="00AF67BD" w:rsidP="005B3BCE">
            <w:pPr>
              <w:rPr>
                <w:sz w:val="20"/>
                <w:szCs w:val="20"/>
              </w:rPr>
            </w:pPr>
            <w:r w:rsidRPr="00A93DB9">
              <w:rPr>
                <w:sz w:val="20"/>
                <w:szCs w:val="20"/>
              </w:rPr>
              <w:t>NIP</w:t>
            </w:r>
          </w:p>
        </w:tc>
        <w:tc>
          <w:tcPr>
            <w:tcW w:w="3081" w:type="dxa"/>
            <w:shd w:val="clear" w:color="auto" w:fill="auto"/>
            <w:vAlign w:val="center"/>
          </w:tcPr>
          <w:p w14:paraId="533488FC" w14:textId="77777777" w:rsidR="00AF67BD" w:rsidRPr="00A93DB9" w:rsidRDefault="00AF67BD" w:rsidP="005B3BCE">
            <w:pPr>
              <w:rPr>
                <w:b/>
              </w:rPr>
            </w:pPr>
          </w:p>
        </w:tc>
      </w:tr>
      <w:tr w:rsidR="00A93DB9" w:rsidRPr="00A93DB9" w14:paraId="1523D374" w14:textId="77777777" w:rsidTr="005B3BCE">
        <w:trPr>
          <w:trHeight w:val="347"/>
        </w:trPr>
        <w:tc>
          <w:tcPr>
            <w:tcW w:w="2835" w:type="dxa"/>
            <w:shd w:val="clear" w:color="auto" w:fill="EDEDED"/>
            <w:vAlign w:val="center"/>
          </w:tcPr>
          <w:p w14:paraId="164523B0" w14:textId="77777777" w:rsidR="00AF67BD" w:rsidRPr="00A93DB9" w:rsidRDefault="00AF67BD" w:rsidP="005B3BCE">
            <w:pPr>
              <w:rPr>
                <w:bCs/>
                <w:sz w:val="18"/>
                <w:szCs w:val="18"/>
              </w:rPr>
            </w:pPr>
            <w:r w:rsidRPr="00A93DB9">
              <w:rPr>
                <w:bCs/>
                <w:sz w:val="18"/>
                <w:szCs w:val="18"/>
              </w:rPr>
              <w:t>Dane kontaktowe jeżeli są inne niż w/w (nr telefonu, adres e-mail)</w:t>
            </w:r>
          </w:p>
        </w:tc>
        <w:tc>
          <w:tcPr>
            <w:tcW w:w="2873" w:type="dxa"/>
            <w:gridSpan w:val="2"/>
            <w:shd w:val="clear" w:color="auto" w:fill="EDEDED"/>
            <w:vAlign w:val="center"/>
          </w:tcPr>
          <w:p w14:paraId="7576E0E4" w14:textId="77777777" w:rsidR="00AF67BD" w:rsidRPr="00A93DB9" w:rsidRDefault="00AF67BD" w:rsidP="005B3BCE">
            <w:pPr>
              <w:rPr>
                <w:b/>
                <w:sz w:val="20"/>
                <w:szCs w:val="20"/>
              </w:rPr>
            </w:pPr>
          </w:p>
        </w:tc>
        <w:tc>
          <w:tcPr>
            <w:tcW w:w="3081" w:type="dxa"/>
            <w:shd w:val="clear" w:color="auto" w:fill="EDEDED"/>
            <w:vAlign w:val="center"/>
          </w:tcPr>
          <w:p w14:paraId="6C9E6F61" w14:textId="77777777" w:rsidR="00AF67BD" w:rsidRPr="00A93DB9" w:rsidRDefault="00AF67BD" w:rsidP="005B3BCE">
            <w:pPr>
              <w:rPr>
                <w:b/>
              </w:rPr>
            </w:pPr>
          </w:p>
        </w:tc>
      </w:tr>
    </w:tbl>
    <w:p w14:paraId="1A73BC52" w14:textId="77777777" w:rsidR="00AF67BD" w:rsidRPr="00A93DB9" w:rsidRDefault="00AF67BD" w:rsidP="00AF67BD"/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4253"/>
        <w:gridCol w:w="9"/>
      </w:tblGrid>
      <w:tr w:rsidR="00A93DB9" w:rsidRPr="00A93DB9" w14:paraId="61F18036" w14:textId="77777777" w:rsidTr="005B3BC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650C4B96" w14:textId="77777777" w:rsidR="00AF67BD" w:rsidRPr="00A93DB9" w:rsidRDefault="00AF67BD" w:rsidP="005B3BCE">
            <w:pPr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A93DB9">
              <w:rPr>
                <w:b/>
                <w:bCs/>
                <w:sz w:val="20"/>
                <w:szCs w:val="20"/>
              </w:rPr>
              <w:t>Rodzaj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23BCA35E" w14:textId="77777777" w:rsidR="00AF67BD" w:rsidRPr="00A93DB9" w:rsidRDefault="00AF67BD" w:rsidP="005B3BCE">
            <w:pPr>
              <w:jc w:val="center"/>
              <w:rPr>
                <w:b/>
                <w:bCs/>
                <w:sz w:val="18"/>
                <w:szCs w:val="18"/>
              </w:rPr>
            </w:pPr>
            <w:r w:rsidRPr="00A93DB9">
              <w:rPr>
                <w:b/>
                <w:bCs/>
                <w:sz w:val="18"/>
                <w:szCs w:val="18"/>
              </w:rPr>
              <w:t>Cena brutto</w:t>
            </w:r>
          </w:p>
          <w:p w14:paraId="16D419E1" w14:textId="77777777" w:rsidR="00AF67BD" w:rsidRPr="00A93DB9" w:rsidRDefault="00AF67BD" w:rsidP="005B3BCE">
            <w:pPr>
              <w:jc w:val="center"/>
              <w:rPr>
                <w:b/>
                <w:bCs/>
                <w:sz w:val="20"/>
                <w:szCs w:val="20"/>
              </w:rPr>
            </w:pPr>
            <w:r w:rsidRPr="00A93DB9">
              <w:rPr>
                <w:b/>
                <w:bCs/>
                <w:sz w:val="18"/>
                <w:szCs w:val="18"/>
              </w:rPr>
              <w:t>(liczbowo i słownie)</w:t>
            </w:r>
          </w:p>
        </w:tc>
      </w:tr>
      <w:tr w:rsidR="00A93DB9" w:rsidRPr="00A93DB9" w14:paraId="1F225FAB" w14:textId="77777777" w:rsidTr="005B3BCE">
        <w:tc>
          <w:tcPr>
            <w:tcW w:w="8798" w:type="dxa"/>
            <w:gridSpan w:val="4"/>
            <w:shd w:val="clear" w:color="auto" w:fill="F2F2F2"/>
          </w:tcPr>
          <w:p w14:paraId="517F63BE" w14:textId="353A46BC" w:rsidR="00AF67BD" w:rsidRPr="00A93DB9" w:rsidRDefault="00AF67BD" w:rsidP="005B3BCE">
            <w:pPr>
              <w:rPr>
                <w:sz w:val="20"/>
                <w:szCs w:val="20"/>
              </w:rPr>
            </w:pPr>
            <w:r w:rsidRPr="00A93DB9">
              <w:rPr>
                <w:b/>
                <w:bCs/>
                <w:sz w:val="20"/>
                <w:szCs w:val="20"/>
              </w:rPr>
              <w:t>1/ Drukowanie</w:t>
            </w:r>
          </w:p>
        </w:tc>
      </w:tr>
      <w:tr w:rsidR="00A93DB9" w:rsidRPr="00A93DB9" w14:paraId="7BCCB060" w14:textId="77777777" w:rsidTr="005B3BC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04BCEF54" w14:textId="45DB008C" w:rsidR="00AF67BD" w:rsidRPr="00A93DB9" w:rsidRDefault="00AF67BD" w:rsidP="005B3BCE">
            <w:pPr>
              <w:rPr>
                <w:sz w:val="18"/>
                <w:szCs w:val="18"/>
              </w:rPr>
            </w:pPr>
            <w:r w:rsidRPr="00A93DB9">
              <w:rPr>
                <w:sz w:val="18"/>
                <w:szCs w:val="18"/>
              </w:rPr>
              <w:t xml:space="preserve">Drukowanie i dostarczenie publikacji: </w:t>
            </w:r>
            <w:r w:rsidRPr="00A93DB9">
              <w:rPr>
                <w:i/>
                <w:iCs/>
                <w:sz w:val="18"/>
                <w:szCs w:val="18"/>
              </w:rPr>
              <w:t xml:space="preserve">„Restart kariery”    </w:t>
            </w:r>
            <w:r w:rsidRPr="00A93DB9">
              <w:rPr>
                <w:bCs/>
                <w:i/>
                <w:iCs/>
                <w:sz w:val="18"/>
                <w:szCs w:val="18"/>
              </w:rPr>
              <w:t xml:space="preserve">Ilość: </w:t>
            </w:r>
            <w:r w:rsidR="00694007" w:rsidRPr="00A93DB9">
              <w:rPr>
                <w:bCs/>
                <w:i/>
                <w:iCs/>
                <w:sz w:val="18"/>
                <w:szCs w:val="18"/>
              </w:rPr>
              <w:t>12</w:t>
            </w:r>
            <w:r w:rsidRPr="00A93DB9">
              <w:rPr>
                <w:bCs/>
                <w:i/>
                <w:iCs/>
                <w:sz w:val="18"/>
                <w:szCs w:val="18"/>
              </w:rPr>
              <w:t>00 sztuk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046303CB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  <w:p w14:paraId="5F361293" w14:textId="183BC64C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 (słownie złotych:  ………………………………………………………………………………………...</w:t>
            </w:r>
          </w:p>
          <w:p w14:paraId="38737FEC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…………………………………………………………………………………………</w:t>
            </w:r>
          </w:p>
          <w:p w14:paraId="41FF5780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tr w:rsidR="00A93DB9" w:rsidRPr="00A93DB9" w14:paraId="22DD0029" w14:textId="77777777" w:rsidTr="005B3BCE">
        <w:tc>
          <w:tcPr>
            <w:tcW w:w="8798" w:type="dxa"/>
            <w:gridSpan w:val="4"/>
            <w:shd w:val="clear" w:color="auto" w:fill="F2F2F2"/>
          </w:tcPr>
          <w:p w14:paraId="76973BC6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tr w:rsidR="00A93DB9" w:rsidRPr="00A93DB9" w14:paraId="1D5870E0" w14:textId="77777777" w:rsidTr="005B3BC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135BE7A9" w14:textId="496EDDA4" w:rsidR="00AF67BD" w:rsidRPr="00A93DB9" w:rsidRDefault="00AF67BD" w:rsidP="005B3BCE">
            <w:pPr>
              <w:rPr>
                <w:sz w:val="18"/>
                <w:szCs w:val="18"/>
              </w:rPr>
            </w:pPr>
            <w:bookmarkStart w:id="5" w:name="_Hlk175649573"/>
            <w:r w:rsidRPr="00A93DB9">
              <w:rPr>
                <w:sz w:val="18"/>
                <w:szCs w:val="18"/>
              </w:rPr>
              <w:t xml:space="preserve">Drukowanie i dostarczenie publikacji </w:t>
            </w:r>
            <w:r w:rsidRPr="00A93DB9">
              <w:rPr>
                <w:bCs/>
                <w:i/>
                <w:iCs/>
                <w:sz w:val="18"/>
                <w:szCs w:val="18"/>
              </w:rPr>
              <w:t xml:space="preserve">„Sztuczna inteligencja a rynek pracy”    Ilość: </w:t>
            </w:r>
            <w:r w:rsidR="00694007" w:rsidRPr="00A93DB9">
              <w:rPr>
                <w:bCs/>
                <w:i/>
                <w:iCs/>
                <w:sz w:val="18"/>
                <w:szCs w:val="18"/>
              </w:rPr>
              <w:t>12</w:t>
            </w:r>
            <w:r w:rsidRPr="00A93DB9">
              <w:rPr>
                <w:bCs/>
                <w:i/>
                <w:iCs/>
                <w:sz w:val="18"/>
                <w:szCs w:val="18"/>
              </w:rPr>
              <w:t>00 sztuk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3C7D9713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  <w:p w14:paraId="47D2EBCD" w14:textId="69FD7BA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 xml:space="preserve">………………………………… (słownie złotych: </w:t>
            </w:r>
          </w:p>
          <w:p w14:paraId="01ACF42A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631F96D1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4DE9CC89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bookmarkEnd w:id="5"/>
      <w:tr w:rsidR="00A93DB9" w:rsidRPr="00A93DB9" w14:paraId="3DAD06F2" w14:textId="77777777" w:rsidTr="005B3BCE">
        <w:tc>
          <w:tcPr>
            <w:tcW w:w="8798" w:type="dxa"/>
            <w:gridSpan w:val="4"/>
            <w:shd w:val="clear" w:color="auto" w:fill="F2F2F2"/>
          </w:tcPr>
          <w:p w14:paraId="64EEF154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tr w:rsidR="00A93DB9" w:rsidRPr="00A93DB9" w14:paraId="6E3BA9C5" w14:textId="77777777" w:rsidTr="005B3BC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31F04D2E" w14:textId="0C144C61" w:rsidR="00AF67BD" w:rsidRPr="00A93DB9" w:rsidRDefault="00AF67BD" w:rsidP="005B3BCE">
            <w:pPr>
              <w:rPr>
                <w:sz w:val="18"/>
                <w:szCs w:val="18"/>
              </w:rPr>
            </w:pPr>
            <w:r w:rsidRPr="00A93DB9">
              <w:rPr>
                <w:sz w:val="18"/>
                <w:szCs w:val="18"/>
              </w:rPr>
              <w:t>Drukowanie i dostarczenie publikacji</w:t>
            </w:r>
            <w:r w:rsidRPr="00A93DB9">
              <w:rPr>
                <w:i/>
                <w:iCs/>
                <w:sz w:val="18"/>
                <w:szCs w:val="18"/>
              </w:rPr>
              <w:t xml:space="preserve"> „Personal </w:t>
            </w:r>
            <w:proofErr w:type="spellStart"/>
            <w:r w:rsidRPr="00A93DB9">
              <w:rPr>
                <w:i/>
                <w:iCs/>
                <w:sz w:val="18"/>
                <w:szCs w:val="18"/>
              </w:rPr>
              <w:t>branding</w:t>
            </w:r>
            <w:proofErr w:type="spellEnd"/>
            <w:r w:rsidRPr="00A93DB9">
              <w:rPr>
                <w:i/>
                <w:iCs/>
                <w:sz w:val="18"/>
                <w:szCs w:val="18"/>
              </w:rPr>
              <w:t xml:space="preserve"> – marka osobista na rynku pracy” </w:t>
            </w:r>
            <w:r w:rsidRPr="00A93DB9">
              <w:rPr>
                <w:bCs/>
                <w:i/>
                <w:iCs/>
                <w:sz w:val="18"/>
                <w:szCs w:val="18"/>
              </w:rPr>
              <w:t>Ilość:</w:t>
            </w:r>
            <w:r w:rsidR="00694007" w:rsidRPr="00A93DB9">
              <w:rPr>
                <w:bCs/>
                <w:i/>
                <w:iCs/>
                <w:sz w:val="18"/>
                <w:szCs w:val="18"/>
              </w:rPr>
              <w:t>12</w:t>
            </w:r>
            <w:r w:rsidRPr="00A93DB9">
              <w:rPr>
                <w:bCs/>
                <w:i/>
                <w:iCs/>
                <w:sz w:val="18"/>
                <w:szCs w:val="18"/>
              </w:rPr>
              <w:t>00 sztuk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2522FAE7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  <w:p w14:paraId="6ACD9A53" w14:textId="391992D6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 xml:space="preserve">………………………………… (słownie złotych: </w:t>
            </w:r>
          </w:p>
          <w:p w14:paraId="6CA66054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45CA7239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028CCA5B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tr w:rsidR="00A93DB9" w:rsidRPr="00A93DB9" w14:paraId="40FC9E66" w14:textId="77777777" w:rsidTr="00AF67BD">
        <w:trPr>
          <w:gridAfter w:val="1"/>
          <w:wAfter w:w="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D07EA" w14:textId="0F21AA9F" w:rsidR="00AF67BD" w:rsidRPr="00A93DB9" w:rsidRDefault="00AF67BD" w:rsidP="005B3BCE">
            <w:pPr>
              <w:rPr>
                <w:sz w:val="18"/>
                <w:szCs w:val="18"/>
              </w:rPr>
            </w:pPr>
            <w:r w:rsidRPr="00A93DB9">
              <w:rPr>
                <w:sz w:val="18"/>
                <w:szCs w:val="18"/>
              </w:rPr>
              <w:t xml:space="preserve">Drukowanie i dostarczenie publikacji „Zanim otworzysz firmę”    Ilość: </w:t>
            </w:r>
            <w:r w:rsidR="00694007" w:rsidRPr="00A93DB9">
              <w:rPr>
                <w:sz w:val="18"/>
                <w:szCs w:val="18"/>
              </w:rPr>
              <w:t>12</w:t>
            </w:r>
            <w:r w:rsidRPr="00A93DB9">
              <w:rPr>
                <w:sz w:val="18"/>
                <w:szCs w:val="18"/>
              </w:rPr>
              <w:t>00 sztuk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8E46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  <w:p w14:paraId="167FED59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 xml:space="preserve">………………………………… (słownie złotych: </w:t>
            </w:r>
          </w:p>
          <w:p w14:paraId="44C1219C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403332F1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07361628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tr w:rsidR="00A93DB9" w:rsidRPr="00A93DB9" w14:paraId="149A5E84" w14:textId="77777777" w:rsidTr="00AF67BD">
        <w:trPr>
          <w:gridAfter w:val="1"/>
          <w:wAfter w:w="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58CCA" w14:textId="5A28B5B1" w:rsidR="00AF67BD" w:rsidRPr="00A93DB9" w:rsidRDefault="00AF67BD" w:rsidP="005B3BCE">
            <w:pPr>
              <w:rPr>
                <w:sz w:val="18"/>
                <w:szCs w:val="18"/>
              </w:rPr>
            </w:pPr>
            <w:r w:rsidRPr="00A93DB9">
              <w:rPr>
                <w:sz w:val="18"/>
                <w:szCs w:val="18"/>
              </w:rPr>
              <w:t xml:space="preserve">Drukowanie i dostarczenie toreb papierowych Ilość: </w:t>
            </w:r>
            <w:r w:rsidR="002E6BF4" w:rsidRPr="00A93DB9">
              <w:rPr>
                <w:sz w:val="18"/>
                <w:szCs w:val="18"/>
              </w:rPr>
              <w:t>6</w:t>
            </w:r>
            <w:r w:rsidRPr="00A93DB9">
              <w:rPr>
                <w:sz w:val="18"/>
                <w:szCs w:val="18"/>
              </w:rPr>
              <w:t>00 sztuk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70424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  <w:p w14:paraId="27369BFE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 xml:space="preserve">………………………………… (słownie złotych: </w:t>
            </w:r>
          </w:p>
          <w:p w14:paraId="750B1A9D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4608F3D8" w14:textId="77777777" w:rsidR="00AF67BD" w:rsidRPr="00A93DB9" w:rsidRDefault="00AF67BD" w:rsidP="005B3BCE">
            <w:pPr>
              <w:rPr>
                <w:sz w:val="16"/>
                <w:szCs w:val="16"/>
              </w:rPr>
            </w:pPr>
            <w:r w:rsidRPr="00A93DB9">
              <w:rPr>
                <w:sz w:val="16"/>
                <w:szCs w:val="16"/>
              </w:rPr>
              <w:t>…………………………………………………………………</w:t>
            </w:r>
          </w:p>
          <w:p w14:paraId="607F7437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tr w:rsidR="00A93DB9" w:rsidRPr="00A93DB9" w14:paraId="3FB54A4E" w14:textId="77777777" w:rsidTr="005B3BCE">
        <w:trPr>
          <w:gridAfter w:val="1"/>
          <w:wAfter w:w="9" w:type="dxa"/>
        </w:trPr>
        <w:tc>
          <w:tcPr>
            <w:tcW w:w="2977" w:type="dxa"/>
            <w:shd w:val="clear" w:color="auto" w:fill="auto"/>
          </w:tcPr>
          <w:p w14:paraId="2FB1ADE8" w14:textId="77777777" w:rsidR="00AF67BD" w:rsidRPr="00A93DB9" w:rsidRDefault="00AF67BD" w:rsidP="005B3BCE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14:paraId="4E697B8A" w14:textId="77777777" w:rsidR="00AF67BD" w:rsidRPr="00A93DB9" w:rsidRDefault="00AF67BD" w:rsidP="005B3BCE">
            <w:pPr>
              <w:rPr>
                <w:sz w:val="16"/>
                <w:szCs w:val="16"/>
              </w:rPr>
            </w:pPr>
          </w:p>
        </w:tc>
      </w:tr>
      <w:tr w:rsidR="00A93DB9" w:rsidRPr="00A93DB9" w14:paraId="78A06D5D" w14:textId="77777777" w:rsidTr="005B3BCE">
        <w:trPr>
          <w:gridAfter w:val="1"/>
          <w:wAfter w:w="9" w:type="dxa"/>
        </w:trPr>
        <w:tc>
          <w:tcPr>
            <w:tcW w:w="2977" w:type="dxa"/>
            <w:shd w:val="clear" w:color="auto" w:fill="D9D9D9"/>
          </w:tcPr>
          <w:p w14:paraId="01ECEAED" w14:textId="77777777" w:rsidR="00AF67BD" w:rsidRPr="00A93DB9" w:rsidRDefault="00AF67BD" w:rsidP="005B3BCE">
            <w:pPr>
              <w:rPr>
                <w:sz w:val="8"/>
                <w:szCs w:val="8"/>
              </w:rPr>
            </w:pPr>
          </w:p>
        </w:tc>
        <w:tc>
          <w:tcPr>
            <w:tcW w:w="1559" w:type="dxa"/>
            <w:shd w:val="clear" w:color="auto" w:fill="D9D9D9"/>
          </w:tcPr>
          <w:p w14:paraId="78FD2FFB" w14:textId="77777777" w:rsidR="00AF67BD" w:rsidRPr="00A93DB9" w:rsidRDefault="00AF67BD" w:rsidP="005B3BCE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4253" w:type="dxa"/>
            <w:shd w:val="clear" w:color="auto" w:fill="D9D9D9"/>
          </w:tcPr>
          <w:p w14:paraId="24269EA2" w14:textId="77777777" w:rsidR="00AF67BD" w:rsidRPr="00A93DB9" w:rsidRDefault="00AF67BD" w:rsidP="005B3BCE">
            <w:pPr>
              <w:rPr>
                <w:sz w:val="8"/>
                <w:szCs w:val="8"/>
              </w:rPr>
            </w:pPr>
          </w:p>
        </w:tc>
      </w:tr>
    </w:tbl>
    <w:p w14:paraId="3D9071AF" w14:textId="77777777" w:rsidR="00AF67BD" w:rsidRPr="00A93DB9" w:rsidRDefault="00AF67BD" w:rsidP="00AF67BD"/>
    <w:p w14:paraId="69662BCD" w14:textId="149CB948" w:rsidR="00AF67BD" w:rsidRPr="00A93DB9" w:rsidRDefault="00AF67BD" w:rsidP="00AF67BD">
      <w:pPr>
        <w:jc w:val="center"/>
        <w:rPr>
          <w:b/>
          <w:sz w:val="18"/>
          <w:szCs w:val="18"/>
        </w:rPr>
      </w:pPr>
      <w:r w:rsidRPr="00A93DB9">
        <w:rPr>
          <w:b/>
          <w:i/>
          <w:sz w:val="18"/>
          <w:szCs w:val="18"/>
        </w:rPr>
        <w:t xml:space="preserve">Wymagany zakres usług </w:t>
      </w:r>
      <w:r w:rsidRPr="00A93DB9">
        <w:rPr>
          <w:b/>
          <w:sz w:val="18"/>
          <w:szCs w:val="18"/>
        </w:rPr>
        <w:t>(wartość pozycji 1) zobowiązujemy się wykonać w łącznej cenie brutto:</w:t>
      </w:r>
    </w:p>
    <w:p w14:paraId="0FAB4087" w14:textId="77777777" w:rsidR="00AF67BD" w:rsidRPr="00A93DB9" w:rsidRDefault="00AF67BD" w:rsidP="00AF67BD">
      <w:pPr>
        <w:rPr>
          <w:b/>
          <w:i/>
          <w:sz w:val="20"/>
          <w:szCs w:val="20"/>
        </w:rPr>
      </w:pPr>
    </w:p>
    <w:p w14:paraId="37D7217B" w14:textId="77777777" w:rsidR="00AF67BD" w:rsidRPr="00A93DB9" w:rsidRDefault="00AF67BD" w:rsidP="00AF67BD">
      <w:pPr>
        <w:spacing w:line="276" w:lineRule="auto"/>
        <w:rPr>
          <w:b/>
          <w:sz w:val="20"/>
          <w:szCs w:val="20"/>
        </w:rPr>
      </w:pPr>
      <w:r w:rsidRPr="00A93DB9">
        <w:rPr>
          <w:b/>
          <w:sz w:val="20"/>
          <w:szCs w:val="20"/>
        </w:rPr>
        <w:t xml:space="preserve">………………………………………………………  </w:t>
      </w:r>
      <w:r w:rsidRPr="00A93DB9">
        <w:rPr>
          <w:b/>
          <w:sz w:val="20"/>
          <w:szCs w:val="20"/>
        </w:rPr>
        <w:br/>
        <w:t>słownie złotych: ……………………………………………………………………………….</w:t>
      </w:r>
    </w:p>
    <w:p w14:paraId="532C4C7D" w14:textId="77777777" w:rsidR="00AF67BD" w:rsidRPr="00A93DB9" w:rsidRDefault="00AF67BD" w:rsidP="00AF67BD">
      <w:pPr>
        <w:spacing w:line="276" w:lineRule="auto"/>
        <w:rPr>
          <w:bCs/>
          <w:sz w:val="20"/>
          <w:szCs w:val="20"/>
        </w:rPr>
      </w:pPr>
      <w:r w:rsidRPr="00A93DB9">
        <w:rPr>
          <w:bCs/>
          <w:sz w:val="20"/>
          <w:szCs w:val="20"/>
        </w:rPr>
        <w:t>w tym VAT zgodny z obowiązującymi przepisami</w:t>
      </w:r>
    </w:p>
    <w:p w14:paraId="657F4B52" w14:textId="77777777" w:rsidR="00AF67BD" w:rsidRPr="00A93DB9" w:rsidRDefault="00AF67BD" w:rsidP="00AF67BD">
      <w:pPr>
        <w:spacing w:line="276" w:lineRule="auto"/>
        <w:rPr>
          <w:bCs/>
          <w:sz w:val="20"/>
          <w:szCs w:val="20"/>
        </w:rPr>
      </w:pPr>
    </w:p>
    <w:p w14:paraId="468E890E" w14:textId="5B7CAB10" w:rsidR="00AF67BD" w:rsidRPr="00A93DB9" w:rsidRDefault="00AF67BD" w:rsidP="00AF67BD"/>
    <w:p w14:paraId="58BB6F96" w14:textId="29B4A11D" w:rsidR="00AF67BD" w:rsidRPr="00A93DB9" w:rsidRDefault="00AF67BD" w:rsidP="00AF67BD"/>
    <w:p w14:paraId="1195A44A" w14:textId="34CC5AB0" w:rsidR="00AF67BD" w:rsidRPr="00A93DB9" w:rsidRDefault="00AF67BD" w:rsidP="00AF67BD"/>
    <w:p w14:paraId="1EBFE76F" w14:textId="77777777" w:rsidR="00AF67BD" w:rsidRPr="00A93DB9" w:rsidRDefault="00AF67BD" w:rsidP="00AF67BD"/>
    <w:p w14:paraId="652CA9E9" w14:textId="77777777" w:rsidR="00AF67BD" w:rsidRPr="00A93DB9" w:rsidRDefault="00AF67BD" w:rsidP="00AF67BD"/>
    <w:p w14:paraId="7D7F48F3" w14:textId="77777777" w:rsidR="00AF67BD" w:rsidRPr="00A93DB9" w:rsidRDefault="00AF67BD" w:rsidP="00AF67BD">
      <w:pPr>
        <w:numPr>
          <w:ilvl w:val="0"/>
          <w:numId w:val="45"/>
        </w:numPr>
        <w:spacing w:before="120"/>
        <w:jc w:val="both"/>
        <w:rPr>
          <w:sz w:val="20"/>
          <w:szCs w:val="20"/>
        </w:rPr>
      </w:pPr>
      <w:r w:rsidRPr="00A93DB9">
        <w:rPr>
          <w:sz w:val="20"/>
          <w:szCs w:val="20"/>
        </w:rPr>
        <w:lastRenderedPageBreak/>
        <w:t xml:space="preserve">Oświadczam/-y, że zapoznałem się z treścią zapytania ofertowego i nie wnoszę do niego zastrzeżeń oraz akceptuję proponowane przez Zamawiającego istotne postanowienia umowy. </w:t>
      </w:r>
    </w:p>
    <w:p w14:paraId="171E9568" w14:textId="77777777" w:rsidR="00AF67BD" w:rsidRPr="00A93DB9" w:rsidRDefault="00AF67BD" w:rsidP="00AF67BD">
      <w:pPr>
        <w:numPr>
          <w:ilvl w:val="0"/>
          <w:numId w:val="45"/>
        </w:numPr>
        <w:spacing w:before="120"/>
        <w:jc w:val="both"/>
        <w:rPr>
          <w:sz w:val="20"/>
          <w:szCs w:val="20"/>
        </w:rPr>
      </w:pPr>
      <w:r w:rsidRPr="00A93DB9">
        <w:rPr>
          <w:rFonts w:eastAsia="Calibri"/>
          <w:sz w:val="20"/>
          <w:szCs w:val="20"/>
          <w:lang w:eastAsia="en-US"/>
        </w:rPr>
        <w:t>Oświadczam</w:t>
      </w:r>
      <w:r w:rsidRPr="00A93DB9">
        <w:rPr>
          <w:sz w:val="20"/>
          <w:szCs w:val="20"/>
        </w:rPr>
        <w:t>/-y</w:t>
      </w:r>
      <w:r w:rsidRPr="00A93DB9">
        <w:rPr>
          <w:rFonts w:eastAsia="Calibri"/>
          <w:sz w:val="20"/>
          <w:szCs w:val="20"/>
          <w:lang w:eastAsia="en-US"/>
        </w:rPr>
        <w:t xml:space="preserve">, że cena podana przeze mnie w niniejszym formularzu jest ceną brutto i uwzględnia wszystkie koszty </w:t>
      </w:r>
      <w:r w:rsidRPr="00A93DB9">
        <w:rPr>
          <w:sz w:val="20"/>
          <w:szCs w:val="20"/>
        </w:rPr>
        <w:t xml:space="preserve">związane z realizacją zamówienia, zgodnie z postanowieniami zapytania ofertowego.. </w:t>
      </w:r>
    </w:p>
    <w:p w14:paraId="0B566577" w14:textId="77777777" w:rsidR="00AF67BD" w:rsidRPr="00A93DB9" w:rsidRDefault="00AF67BD" w:rsidP="00AF67BD">
      <w:pPr>
        <w:numPr>
          <w:ilvl w:val="0"/>
          <w:numId w:val="45"/>
        </w:numPr>
        <w:spacing w:before="120"/>
        <w:jc w:val="both"/>
        <w:rPr>
          <w:sz w:val="20"/>
          <w:szCs w:val="20"/>
        </w:rPr>
      </w:pPr>
      <w:r w:rsidRPr="00A93DB9">
        <w:rPr>
          <w:sz w:val="20"/>
          <w:szCs w:val="20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</w:t>
      </w:r>
    </w:p>
    <w:p w14:paraId="0C7F3FEE" w14:textId="77777777" w:rsidR="00AF67BD" w:rsidRPr="00A93DB9" w:rsidRDefault="00AF67BD" w:rsidP="00AF67BD">
      <w:pPr>
        <w:spacing w:before="120"/>
        <w:jc w:val="both"/>
        <w:rPr>
          <w:sz w:val="20"/>
          <w:szCs w:val="20"/>
        </w:rPr>
      </w:pPr>
    </w:p>
    <w:p w14:paraId="08C43BB2" w14:textId="77777777" w:rsidR="00AF67BD" w:rsidRPr="00A93DB9" w:rsidRDefault="00AF67BD" w:rsidP="00AF67BD">
      <w:pPr>
        <w:jc w:val="both"/>
        <w:rPr>
          <w:sz w:val="20"/>
          <w:szCs w:val="20"/>
        </w:rPr>
      </w:pPr>
    </w:p>
    <w:p w14:paraId="6B32D1E9" w14:textId="77777777" w:rsidR="00AF67BD" w:rsidRPr="00A93DB9" w:rsidRDefault="00AF67BD" w:rsidP="00AF67BD">
      <w:pPr>
        <w:jc w:val="both"/>
        <w:rPr>
          <w:sz w:val="20"/>
          <w:szCs w:val="20"/>
        </w:rPr>
      </w:pPr>
    </w:p>
    <w:p w14:paraId="17ABC4F8" w14:textId="77777777" w:rsidR="00AF67BD" w:rsidRPr="00A93DB9" w:rsidRDefault="00AF67BD" w:rsidP="00AF67BD">
      <w:pPr>
        <w:jc w:val="both"/>
        <w:rPr>
          <w:sz w:val="20"/>
          <w:szCs w:val="20"/>
        </w:rPr>
      </w:pPr>
      <w:r w:rsidRPr="00A93DB9">
        <w:rPr>
          <w:sz w:val="20"/>
          <w:szCs w:val="20"/>
        </w:rPr>
        <w:t xml:space="preserve">         ……………………………                                                                       …….………………………………….</w:t>
      </w:r>
    </w:p>
    <w:p w14:paraId="33B0122C" w14:textId="77777777" w:rsidR="00AF67BD" w:rsidRPr="00A93DB9" w:rsidRDefault="00AF67BD" w:rsidP="00AF67BD">
      <w:pPr>
        <w:tabs>
          <w:tab w:val="left" w:pos="0"/>
        </w:tabs>
        <w:ind w:left="2142" w:hanging="2142"/>
        <w:rPr>
          <w:sz w:val="18"/>
          <w:szCs w:val="18"/>
        </w:rPr>
      </w:pPr>
      <w:r w:rsidRPr="00A93DB9">
        <w:rPr>
          <w:sz w:val="20"/>
          <w:szCs w:val="20"/>
        </w:rPr>
        <w:t xml:space="preserve">                 (miejsce, data)</w:t>
      </w:r>
      <w:r w:rsidRPr="00A93DB9">
        <w:rPr>
          <w:sz w:val="20"/>
          <w:szCs w:val="20"/>
        </w:rPr>
        <w:tab/>
      </w:r>
      <w:r w:rsidRPr="00A93DB9">
        <w:rPr>
          <w:sz w:val="20"/>
          <w:szCs w:val="20"/>
        </w:rPr>
        <w:tab/>
      </w:r>
      <w:r w:rsidRPr="00A93DB9">
        <w:rPr>
          <w:sz w:val="20"/>
          <w:szCs w:val="20"/>
        </w:rPr>
        <w:tab/>
      </w:r>
      <w:r w:rsidRPr="00A93DB9">
        <w:rPr>
          <w:sz w:val="18"/>
          <w:szCs w:val="18"/>
        </w:rPr>
        <w:t xml:space="preserve">                                                           (podpis Wykonawcy lub przedstawiciela</w:t>
      </w:r>
      <w:r w:rsidRPr="00A93DB9">
        <w:rPr>
          <w:sz w:val="18"/>
          <w:szCs w:val="18"/>
        </w:rPr>
        <w:br/>
        <w:t xml:space="preserve">                                                                                        upoważnionego do reprezentacji Wykonawcy)</w:t>
      </w:r>
    </w:p>
    <w:p w14:paraId="04B5DEAE" w14:textId="77777777" w:rsidR="00AF67BD" w:rsidRPr="00A93DB9" w:rsidRDefault="00AF67BD" w:rsidP="00AF67BD">
      <w:pPr>
        <w:rPr>
          <w:sz w:val="20"/>
          <w:szCs w:val="20"/>
        </w:rPr>
      </w:pPr>
    </w:p>
    <w:p w14:paraId="502C71A2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54102513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0A6B1FD9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4AB1886B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17CB60BE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704B13C4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0B422FA1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0529FCD9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36D5BDA4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40D907E2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611031A1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454CE719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324A7C5B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6E917377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5D079636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071A8ABC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2048FE1A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2B4900F1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2AB5DAB2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1D939A89" w14:textId="77777777" w:rsidR="00AF67BD" w:rsidRPr="00A93DB9" w:rsidRDefault="00AF67BD" w:rsidP="00AF67BD">
      <w:pPr>
        <w:spacing w:before="120" w:line="360" w:lineRule="auto"/>
        <w:rPr>
          <w:b/>
        </w:rPr>
      </w:pPr>
    </w:p>
    <w:p w14:paraId="429C3244" w14:textId="77777777" w:rsidR="00AF67BD" w:rsidRPr="00A93DB9" w:rsidRDefault="00AF67BD" w:rsidP="00AF67BD">
      <w:pPr>
        <w:spacing w:after="30" w:line="276" w:lineRule="auto"/>
        <w:rPr>
          <w:b/>
          <w:sz w:val="22"/>
        </w:rPr>
      </w:pPr>
    </w:p>
    <w:p w14:paraId="7D4132E4" w14:textId="525F3095" w:rsidR="00AF67BD" w:rsidRPr="00A93DB9" w:rsidRDefault="00AF67BD" w:rsidP="00AF67BD">
      <w:pPr>
        <w:spacing w:after="30" w:line="276" w:lineRule="auto"/>
        <w:rPr>
          <w:sz w:val="22"/>
        </w:rPr>
      </w:pPr>
      <w:r w:rsidRPr="00A93DB9">
        <w:rPr>
          <w:b/>
          <w:sz w:val="22"/>
        </w:rPr>
        <w:lastRenderedPageBreak/>
        <w:t>Załącznik nr 3: Oświadczenie o spełnianiu warunków udziału w postępowaniu</w:t>
      </w:r>
    </w:p>
    <w:p w14:paraId="494A4D03" w14:textId="77777777" w:rsidR="00AF67BD" w:rsidRPr="00A93DB9" w:rsidRDefault="00AF67BD" w:rsidP="00AF67BD">
      <w:pPr>
        <w:spacing w:after="111" w:line="276" w:lineRule="auto"/>
        <w:rPr>
          <w:sz w:val="22"/>
        </w:rPr>
      </w:pPr>
    </w:p>
    <w:p w14:paraId="4279536B" w14:textId="77777777" w:rsidR="00AF67BD" w:rsidRPr="00A93DB9" w:rsidRDefault="00AF67BD" w:rsidP="00AF67BD">
      <w:pPr>
        <w:spacing w:after="111" w:line="276" w:lineRule="auto"/>
        <w:rPr>
          <w:sz w:val="22"/>
        </w:rPr>
      </w:pPr>
    </w:p>
    <w:p w14:paraId="4381F5DB" w14:textId="77777777" w:rsidR="00AF67BD" w:rsidRPr="00A93DB9" w:rsidRDefault="00AF67BD" w:rsidP="00AF67BD">
      <w:pPr>
        <w:spacing w:after="33" w:line="276" w:lineRule="auto"/>
        <w:ind w:left="123" w:right="-15"/>
        <w:rPr>
          <w:sz w:val="22"/>
        </w:rPr>
      </w:pPr>
      <w:r w:rsidRPr="00A93DB9">
        <w:rPr>
          <w:rFonts w:eastAsia="Verdana"/>
          <w:sz w:val="16"/>
        </w:rPr>
        <w:t xml:space="preserve">…………………………………………………… </w:t>
      </w:r>
    </w:p>
    <w:p w14:paraId="6BC19F0F" w14:textId="77777777" w:rsidR="00AF67BD" w:rsidRPr="00A93DB9" w:rsidRDefault="00AF67BD" w:rsidP="00AF67BD">
      <w:pPr>
        <w:spacing w:after="112" w:line="276" w:lineRule="auto"/>
        <w:ind w:left="-5" w:right="-15"/>
        <w:rPr>
          <w:sz w:val="22"/>
        </w:rPr>
      </w:pPr>
      <w:r w:rsidRPr="00A93DB9">
        <w:rPr>
          <w:sz w:val="22"/>
        </w:rPr>
        <w:t xml:space="preserve"> </w:t>
      </w:r>
      <w:r w:rsidRPr="00A93DB9">
        <w:rPr>
          <w:rFonts w:eastAsia="Verdana"/>
          <w:sz w:val="16"/>
        </w:rPr>
        <w:t>(</w:t>
      </w:r>
      <w:r w:rsidRPr="00A93DB9">
        <w:rPr>
          <w:rFonts w:eastAsia="Verdana"/>
          <w:i/>
          <w:sz w:val="14"/>
        </w:rPr>
        <w:t>nazwa Wykonawcy)</w:t>
      </w:r>
      <w:r w:rsidRPr="00A93DB9">
        <w:rPr>
          <w:rFonts w:eastAsia="Verdana"/>
          <w:sz w:val="16"/>
        </w:rPr>
        <w:t xml:space="preserve">  </w:t>
      </w:r>
    </w:p>
    <w:p w14:paraId="7DFFEDBE" w14:textId="77777777" w:rsidR="00AF67BD" w:rsidRPr="00A93DB9" w:rsidRDefault="00AF67BD" w:rsidP="00AF67BD">
      <w:pPr>
        <w:spacing w:line="276" w:lineRule="auto"/>
        <w:rPr>
          <w:sz w:val="22"/>
        </w:rPr>
      </w:pPr>
    </w:p>
    <w:p w14:paraId="5E50966C" w14:textId="77777777" w:rsidR="00AF67BD" w:rsidRPr="00A93DB9" w:rsidRDefault="00AF67BD" w:rsidP="00AF67BD">
      <w:pPr>
        <w:spacing w:after="33" w:line="276" w:lineRule="auto"/>
        <w:ind w:left="123" w:right="-15"/>
        <w:rPr>
          <w:sz w:val="22"/>
        </w:rPr>
      </w:pPr>
      <w:r w:rsidRPr="00A93DB9">
        <w:rPr>
          <w:rFonts w:eastAsia="Verdana"/>
          <w:sz w:val="16"/>
        </w:rPr>
        <w:t>……………………………………………………</w:t>
      </w:r>
    </w:p>
    <w:p w14:paraId="54A78593" w14:textId="77777777" w:rsidR="00AF67BD" w:rsidRPr="00A93DB9" w:rsidRDefault="00AF67BD" w:rsidP="00AF67BD">
      <w:pPr>
        <w:spacing w:after="147" w:line="276" w:lineRule="auto"/>
        <w:ind w:left="-5" w:right="-15"/>
        <w:rPr>
          <w:sz w:val="22"/>
        </w:rPr>
      </w:pPr>
      <w:r w:rsidRPr="00A93DB9">
        <w:rPr>
          <w:sz w:val="22"/>
        </w:rPr>
        <w:t xml:space="preserve"> </w:t>
      </w:r>
      <w:r w:rsidRPr="00A93DB9">
        <w:rPr>
          <w:rFonts w:eastAsia="Verdana"/>
          <w:i/>
          <w:sz w:val="14"/>
        </w:rPr>
        <w:t>(dane adresowe)</w:t>
      </w:r>
      <w:r w:rsidRPr="00A93DB9">
        <w:rPr>
          <w:rFonts w:eastAsia="Verdana"/>
          <w:sz w:val="14"/>
        </w:rPr>
        <w:t xml:space="preserve"> </w:t>
      </w:r>
      <w:r w:rsidRPr="00A93DB9">
        <w:rPr>
          <w:rFonts w:eastAsia="Verdana"/>
          <w:sz w:val="16"/>
        </w:rPr>
        <w:t xml:space="preserve"> </w:t>
      </w:r>
    </w:p>
    <w:p w14:paraId="39BC3829" w14:textId="77777777" w:rsidR="00AF67BD" w:rsidRPr="00A93DB9" w:rsidRDefault="00AF67BD" w:rsidP="00AF67BD">
      <w:pPr>
        <w:spacing w:after="142" w:line="276" w:lineRule="auto"/>
        <w:rPr>
          <w:b/>
          <w:sz w:val="22"/>
          <w:szCs w:val="22"/>
        </w:rPr>
      </w:pPr>
    </w:p>
    <w:p w14:paraId="04C35BFC" w14:textId="77777777" w:rsidR="00AF67BD" w:rsidRPr="00A93DB9" w:rsidRDefault="00AF67BD" w:rsidP="00AF67BD">
      <w:pPr>
        <w:spacing w:after="142" w:line="276" w:lineRule="auto"/>
        <w:rPr>
          <w:b/>
          <w:sz w:val="22"/>
          <w:szCs w:val="22"/>
        </w:rPr>
      </w:pPr>
    </w:p>
    <w:p w14:paraId="55AC72EA" w14:textId="73D0B314" w:rsidR="00AF67BD" w:rsidRPr="00A93DB9" w:rsidRDefault="00AF67BD" w:rsidP="00AF67BD">
      <w:pPr>
        <w:spacing w:line="276" w:lineRule="auto"/>
        <w:ind w:left="-15" w:right="85"/>
        <w:jc w:val="both"/>
        <w:rPr>
          <w:sz w:val="22"/>
          <w:szCs w:val="22"/>
        </w:rPr>
      </w:pPr>
      <w:r w:rsidRPr="00A93DB9">
        <w:rPr>
          <w:sz w:val="22"/>
          <w:szCs w:val="22"/>
        </w:rPr>
        <w:t xml:space="preserve">Przystępując do postępowania o udzielenie zamówienia na </w:t>
      </w:r>
      <w:r w:rsidRPr="00A93DB9">
        <w:rPr>
          <w:b/>
          <w:sz w:val="22"/>
          <w:szCs w:val="22"/>
        </w:rPr>
        <w:t>„Usług</w:t>
      </w:r>
      <w:r w:rsidR="0056123D">
        <w:rPr>
          <w:b/>
          <w:sz w:val="22"/>
          <w:szCs w:val="22"/>
        </w:rPr>
        <w:t>ę</w:t>
      </w:r>
      <w:r w:rsidRPr="00A93DB9">
        <w:rPr>
          <w:b/>
          <w:sz w:val="22"/>
          <w:szCs w:val="22"/>
        </w:rPr>
        <w:t xml:space="preserve"> </w:t>
      </w:r>
      <w:r w:rsidR="0056123D" w:rsidRPr="0056123D">
        <w:rPr>
          <w:b/>
          <w:bCs/>
          <w:sz w:val="22"/>
          <w:szCs w:val="22"/>
        </w:rPr>
        <w:t xml:space="preserve">drukowania </w:t>
      </w:r>
      <w:r w:rsidR="0056123D" w:rsidRPr="0056123D">
        <w:rPr>
          <w:b/>
          <w:sz w:val="22"/>
          <w:szCs w:val="22"/>
        </w:rPr>
        <w:t>i dostarczenia do siedziby Wojewódzkiego Urzędu Pracy w Łodzi materiałów informacyjnych dla potrzeb realizacji poradnictwa zawodowego przez Centrum Informacji i Planowania Kariery Zawodowej w Łodzi i jego oddziałów w Piotrkowie Trybunalskim, Sieradzu i Skierniewicach</w:t>
      </w:r>
      <w:r w:rsidR="0056123D">
        <w:rPr>
          <w:b/>
          <w:sz w:val="22"/>
          <w:szCs w:val="22"/>
        </w:rPr>
        <w:t>”</w:t>
      </w:r>
      <w:bookmarkStart w:id="6" w:name="_GoBack"/>
      <w:bookmarkEnd w:id="6"/>
      <w:r w:rsidRPr="00A93DB9">
        <w:rPr>
          <w:sz w:val="22"/>
          <w:szCs w:val="22"/>
        </w:rPr>
        <w:t xml:space="preserve">, </w:t>
      </w:r>
      <w:r w:rsidRPr="00A93DB9">
        <w:rPr>
          <w:b/>
          <w:sz w:val="22"/>
          <w:szCs w:val="22"/>
        </w:rPr>
        <w:t xml:space="preserve">sygn. </w:t>
      </w:r>
      <w:r w:rsidR="0030195E" w:rsidRPr="00A93DB9">
        <w:rPr>
          <w:rFonts w:ascii="Arial" w:hAnsi="Arial" w:cs="Arial"/>
          <w:b/>
          <w:sz w:val="20"/>
          <w:szCs w:val="20"/>
        </w:rPr>
        <w:t xml:space="preserve">SP-166/24-USL/112 </w:t>
      </w:r>
      <w:r w:rsidRPr="00A93DB9">
        <w:rPr>
          <w:sz w:val="22"/>
          <w:szCs w:val="22"/>
        </w:rPr>
        <w:t>świadomy/-a/-i odpowiedzialności karnej z tytułu składania fałszywych, stwierdzających nieprawdę lub nierzetelnych</w:t>
      </w:r>
      <w:r w:rsidRPr="00A93DB9">
        <w:rPr>
          <w:b/>
          <w:sz w:val="22"/>
          <w:szCs w:val="22"/>
        </w:rPr>
        <w:t xml:space="preserve"> </w:t>
      </w:r>
      <w:r w:rsidRPr="00A93DB9">
        <w:rPr>
          <w:sz w:val="22"/>
          <w:szCs w:val="22"/>
        </w:rPr>
        <w:t>oświadczeń  (w szczególności na podstawie art. 297 kodeksu karnego), oświadczam/-y, że:</w:t>
      </w:r>
    </w:p>
    <w:p w14:paraId="53C166D4" w14:textId="77777777" w:rsidR="00AF67BD" w:rsidRPr="00A93DB9" w:rsidRDefault="00AF67BD" w:rsidP="00AF67BD">
      <w:pPr>
        <w:numPr>
          <w:ilvl w:val="0"/>
          <w:numId w:val="46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3D92BB77" w14:textId="77777777" w:rsidR="00AF67BD" w:rsidRPr="00A93DB9" w:rsidRDefault="00AF67BD" w:rsidP="00AF67BD">
      <w:pPr>
        <w:numPr>
          <w:ilvl w:val="0"/>
          <w:numId w:val="46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412EA603" w14:textId="77777777" w:rsidR="00AF67BD" w:rsidRPr="00A93DB9" w:rsidRDefault="00AF67BD" w:rsidP="00AF67BD">
      <w:pPr>
        <w:numPr>
          <w:ilvl w:val="1"/>
          <w:numId w:val="47"/>
        </w:numPr>
        <w:spacing w:line="276" w:lineRule="auto"/>
        <w:ind w:left="1134" w:right="273" w:hanging="283"/>
        <w:rPr>
          <w:sz w:val="22"/>
          <w:szCs w:val="22"/>
        </w:rPr>
      </w:pPr>
      <w:r w:rsidRPr="00A93DB9">
        <w:rPr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35A39C81" w14:textId="77777777" w:rsidR="00AF67BD" w:rsidRPr="00A93DB9" w:rsidRDefault="00AF67BD" w:rsidP="00AF67BD">
      <w:pPr>
        <w:numPr>
          <w:ilvl w:val="1"/>
          <w:numId w:val="47"/>
        </w:numPr>
        <w:spacing w:line="276" w:lineRule="auto"/>
        <w:ind w:left="1134" w:right="273" w:hanging="283"/>
        <w:rPr>
          <w:sz w:val="22"/>
          <w:szCs w:val="22"/>
        </w:rPr>
      </w:pPr>
      <w:r w:rsidRPr="00A93DB9">
        <w:rPr>
          <w:sz w:val="22"/>
          <w:szCs w:val="22"/>
        </w:rPr>
        <w:t xml:space="preserve">ukarani za wykroczenie przeciwko prawom pracownika lub wykroczenie przeciwko środowisku, jeżeli za jego popełnienie wymierzono karę aresztu, ograniczenia wolności lub karę grzywny  </w:t>
      </w:r>
    </w:p>
    <w:p w14:paraId="60B7CB6A" w14:textId="77777777" w:rsidR="00AF67BD" w:rsidRPr="00A93DB9" w:rsidRDefault="00AF67BD" w:rsidP="00AF67BD">
      <w:pPr>
        <w:numPr>
          <w:ilvl w:val="0"/>
          <w:numId w:val="46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</w:t>
      </w:r>
    </w:p>
    <w:p w14:paraId="06039773" w14:textId="362E0C9A" w:rsidR="00AF67BD" w:rsidRPr="00A93DB9" w:rsidRDefault="00AF67BD" w:rsidP="00AF67BD">
      <w:pPr>
        <w:numPr>
          <w:ilvl w:val="0"/>
          <w:numId w:val="46"/>
        </w:numPr>
        <w:spacing w:line="276" w:lineRule="auto"/>
        <w:ind w:right="11"/>
        <w:rPr>
          <w:sz w:val="22"/>
          <w:szCs w:val="22"/>
        </w:rPr>
      </w:pPr>
      <w:r w:rsidRPr="00A93DB9">
        <w:rPr>
          <w:sz w:val="22"/>
          <w:szCs w:val="22"/>
        </w:rPr>
        <w:t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</w:t>
      </w:r>
      <w:r w:rsidR="002E6BF4" w:rsidRPr="00A93DB9">
        <w:rPr>
          <w:sz w:val="22"/>
          <w:szCs w:val="22"/>
        </w:rPr>
        <w:t>tj. z dnia 21 marca 2024 r. (Dz.U. z 2024 r. poz. 507</w:t>
      </w:r>
      <w:r w:rsidRPr="00A93DB9">
        <w:rPr>
          <w:sz w:val="22"/>
          <w:szCs w:val="22"/>
        </w:rPr>
        <w:t>).</w:t>
      </w:r>
    </w:p>
    <w:p w14:paraId="52D5C681" w14:textId="77777777" w:rsidR="00AF67BD" w:rsidRPr="00A93DB9" w:rsidRDefault="00AF67BD" w:rsidP="00AF67BD">
      <w:pPr>
        <w:spacing w:before="120" w:line="276" w:lineRule="auto"/>
        <w:ind w:left="357" w:right="11"/>
        <w:rPr>
          <w:sz w:val="22"/>
          <w:szCs w:val="22"/>
        </w:rPr>
      </w:pPr>
      <w:r w:rsidRPr="00A93DB9">
        <w:rPr>
          <w:sz w:val="22"/>
          <w:szCs w:val="22"/>
        </w:rPr>
        <w:t>Zgodnie z treścią ww. przepisu, z postępowania wyklucza się:</w:t>
      </w:r>
    </w:p>
    <w:p w14:paraId="6E2D37C0" w14:textId="77777777" w:rsidR="00AF67BD" w:rsidRPr="00A93DB9" w:rsidRDefault="00AF67BD" w:rsidP="00AF67BD">
      <w:pPr>
        <w:numPr>
          <w:ilvl w:val="0"/>
          <w:numId w:val="44"/>
        </w:numPr>
        <w:spacing w:line="276" w:lineRule="auto"/>
        <w:ind w:left="709" w:right="11" w:hanging="283"/>
        <w:rPr>
          <w:sz w:val="22"/>
          <w:szCs w:val="22"/>
        </w:rPr>
      </w:pPr>
      <w:r w:rsidRPr="00A93DB9">
        <w:rPr>
          <w:sz w:val="22"/>
          <w:szCs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C0A860" w14:textId="64B2D036" w:rsidR="00AF67BD" w:rsidRPr="00A93DB9" w:rsidRDefault="00AF67BD" w:rsidP="00AF67BD">
      <w:pPr>
        <w:numPr>
          <w:ilvl w:val="0"/>
          <w:numId w:val="44"/>
        </w:numPr>
        <w:spacing w:line="276" w:lineRule="auto"/>
        <w:ind w:left="709" w:right="11" w:hanging="283"/>
        <w:rPr>
          <w:sz w:val="22"/>
          <w:szCs w:val="22"/>
        </w:rPr>
      </w:pPr>
      <w:r w:rsidRPr="00A93DB9">
        <w:rPr>
          <w:sz w:val="22"/>
          <w:szCs w:val="22"/>
        </w:rPr>
        <w:t>wykonawcę oraz uczestnika konkursu, którego beneficjentem rzeczywistym w rozumieniu ustawy z dnia 1 marca 2018 r. o przeciwdziałaniu praniu pieniędzy oraz finansowaniu terroryzmu (</w:t>
      </w:r>
      <w:r w:rsidR="00694007" w:rsidRPr="00A93DB9">
        <w:rPr>
          <w:sz w:val="22"/>
          <w:szCs w:val="22"/>
        </w:rPr>
        <w:t>tj. z dnia 17 kwietnia 2023 r. (Dz.U. z 2023 r. poz. 1124</w:t>
      </w:r>
      <w:r w:rsidRPr="00A93DB9">
        <w:rPr>
          <w:sz w:val="22"/>
          <w:szCs w:val="22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</w:t>
      </w:r>
      <w:r w:rsidRPr="00A93DB9">
        <w:rPr>
          <w:sz w:val="22"/>
          <w:szCs w:val="22"/>
        </w:rPr>
        <w:lastRenderedPageBreak/>
        <w:t>decyzji w sprawie wpisu na listę rozstrzygającej o zastosowaniu środka, o którym mowa w art. 1 pkt 3 ustawy;</w:t>
      </w:r>
    </w:p>
    <w:p w14:paraId="500C6126" w14:textId="440F15E4" w:rsidR="00AF67BD" w:rsidRPr="00A93DB9" w:rsidRDefault="00AF67BD" w:rsidP="002E6BF4">
      <w:pPr>
        <w:numPr>
          <w:ilvl w:val="0"/>
          <w:numId w:val="44"/>
        </w:numPr>
        <w:spacing w:line="276" w:lineRule="auto"/>
        <w:ind w:left="709" w:right="11" w:hanging="283"/>
        <w:rPr>
          <w:sz w:val="22"/>
          <w:szCs w:val="22"/>
        </w:rPr>
      </w:pPr>
      <w:r w:rsidRPr="00A93DB9">
        <w:rPr>
          <w:sz w:val="22"/>
          <w:szCs w:val="22"/>
        </w:rPr>
        <w:t>wykonawcę oraz uczestnika konkursu, którego jednostką dominującą w rozumieniu art. 3 ust. 1 pkt 37 ustawy z dnia 29 września 1994 r. o rachunkowości (</w:t>
      </w:r>
      <w:r w:rsidR="002E6BF4" w:rsidRPr="00A93DB9">
        <w:rPr>
          <w:sz w:val="22"/>
          <w:szCs w:val="22"/>
        </w:rPr>
        <w:t>tj. z dnia 4 listopada 2022 r. (Dz.U. z 2023 r. poz. 120</w:t>
      </w:r>
      <w:r w:rsidRPr="00A93DB9">
        <w:rPr>
          <w:sz w:val="22"/>
          <w:szCs w:val="22"/>
        </w:rPr>
        <w:t xml:space="preserve">), jest podmiot wymieniony w wykazach określonych w rozporządzeniu 765/2006 i rozporządzeniu 269/2014 albo wpisany na listę lub będący taką jednostką dominującą od dnia 24 lutego 2022 r., </w:t>
      </w:r>
    </w:p>
    <w:p w14:paraId="05F7C4D4" w14:textId="77777777" w:rsidR="00AF67BD" w:rsidRPr="00A93DB9" w:rsidRDefault="00AF67BD" w:rsidP="00AF67BD">
      <w:pPr>
        <w:spacing w:line="276" w:lineRule="auto"/>
        <w:ind w:left="426" w:right="11"/>
        <w:rPr>
          <w:sz w:val="22"/>
          <w:szCs w:val="22"/>
        </w:rPr>
      </w:pPr>
      <w:r w:rsidRPr="00A93DB9">
        <w:rPr>
          <w:sz w:val="22"/>
          <w:szCs w:val="22"/>
        </w:rPr>
        <w:t xml:space="preserve">     o ile został wpisany na listę na podstawie decyzji w sprawie wpisu na listę rozstrzygającej </w:t>
      </w:r>
      <w:r w:rsidRPr="00A93DB9">
        <w:rPr>
          <w:sz w:val="22"/>
          <w:szCs w:val="22"/>
        </w:rPr>
        <w:br/>
        <w:t xml:space="preserve">     o zastosowaniu środka, o którym mowa w art. 1 pkt 3 ustawy.</w:t>
      </w:r>
    </w:p>
    <w:p w14:paraId="0D469A36" w14:textId="77777777" w:rsidR="00AF67BD" w:rsidRPr="00A93DB9" w:rsidRDefault="00AF67BD" w:rsidP="00AF67BD">
      <w:pPr>
        <w:spacing w:line="276" w:lineRule="auto"/>
        <w:ind w:left="644" w:right="11"/>
        <w:rPr>
          <w:sz w:val="22"/>
          <w:szCs w:val="22"/>
        </w:rPr>
      </w:pPr>
    </w:p>
    <w:p w14:paraId="6896CF00" w14:textId="77777777" w:rsidR="00AF67BD" w:rsidRPr="00A93DB9" w:rsidRDefault="00AF67BD" w:rsidP="00AF67BD">
      <w:pPr>
        <w:spacing w:after="31" w:line="276" w:lineRule="auto"/>
        <w:ind w:right="-15"/>
        <w:rPr>
          <w:sz w:val="22"/>
          <w:szCs w:val="22"/>
        </w:rPr>
      </w:pPr>
    </w:p>
    <w:p w14:paraId="7C90147A" w14:textId="77777777" w:rsidR="00AF67BD" w:rsidRPr="00A93DB9" w:rsidRDefault="00AF67BD" w:rsidP="00AF67BD">
      <w:pPr>
        <w:spacing w:after="67" w:line="276" w:lineRule="auto"/>
        <w:rPr>
          <w:sz w:val="20"/>
          <w:szCs w:val="20"/>
        </w:rPr>
      </w:pPr>
    </w:p>
    <w:p w14:paraId="3E6E9896" w14:textId="77777777" w:rsidR="00AF67BD" w:rsidRPr="00A93DB9" w:rsidRDefault="00AF67BD" w:rsidP="00AF67BD">
      <w:pPr>
        <w:spacing w:after="30" w:line="276" w:lineRule="auto"/>
        <w:ind w:left="10"/>
        <w:rPr>
          <w:sz w:val="18"/>
          <w:szCs w:val="18"/>
        </w:rPr>
      </w:pPr>
      <w:r w:rsidRPr="00A93DB9">
        <w:rPr>
          <w:sz w:val="18"/>
          <w:szCs w:val="18"/>
        </w:rPr>
        <w:t xml:space="preserve">                         ……………………………                                                                 ………………………………….</w:t>
      </w:r>
    </w:p>
    <w:p w14:paraId="33E08D88" w14:textId="77777777" w:rsidR="00AF67BD" w:rsidRPr="00A93DB9" w:rsidRDefault="00AF67BD" w:rsidP="00AF67BD">
      <w:pPr>
        <w:ind w:left="10"/>
        <w:jc w:val="center"/>
        <w:rPr>
          <w:sz w:val="18"/>
          <w:szCs w:val="18"/>
        </w:rPr>
      </w:pPr>
      <w:r w:rsidRPr="00A93DB9">
        <w:rPr>
          <w:sz w:val="18"/>
          <w:szCs w:val="18"/>
        </w:rPr>
        <w:t xml:space="preserve">          (miejsce, data) </w:t>
      </w:r>
      <w:r w:rsidRPr="00A93DB9">
        <w:rPr>
          <w:sz w:val="18"/>
          <w:szCs w:val="18"/>
        </w:rPr>
        <w:tab/>
        <w:t xml:space="preserve"> </w:t>
      </w:r>
      <w:r w:rsidRPr="00A93DB9">
        <w:rPr>
          <w:sz w:val="18"/>
          <w:szCs w:val="18"/>
        </w:rPr>
        <w:tab/>
        <w:t xml:space="preserve"> </w:t>
      </w:r>
      <w:r w:rsidRPr="00A93DB9">
        <w:rPr>
          <w:sz w:val="18"/>
          <w:szCs w:val="18"/>
        </w:rPr>
        <w:tab/>
        <w:t xml:space="preserve">                        (podpis Wykonawcy lub przedstawiciela</w:t>
      </w:r>
    </w:p>
    <w:p w14:paraId="48A2687B" w14:textId="77777777" w:rsidR="00AF67BD" w:rsidRPr="00A93DB9" w:rsidRDefault="00AF67BD" w:rsidP="00AF67BD">
      <w:pPr>
        <w:ind w:left="2154"/>
        <w:jc w:val="center"/>
        <w:rPr>
          <w:sz w:val="18"/>
          <w:szCs w:val="18"/>
        </w:rPr>
      </w:pPr>
      <w:r w:rsidRPr="00A93DB9">
        <w:rPr>
          <w:sz w:val="18"/>
          <w:szCs w:val="18"/>
        </w:rPr>
        <w:t xml:space="preserve">                                                       upoważnionego do reprezentacji Wykonawcy)</w:t>
      </w:r>
    </w:p>
    <w:p w14:paraId="198F1ADE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0"/>
          <w:szCs w:val="20"/>
        </w:rPr>
      </w:pPr>
    </w:p>
    <w:p w14:paraId="22066482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6A4A88FE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48767A33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043ACF06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5F24BA26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1F061AA6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483919C9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519F18CC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5F872FB6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603E3EA5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4EF61E80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52FCF72E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4DA38204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14BFB949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1A33D33A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513B2A44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65D15681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2AF090F8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69F64877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2846FD49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466F9D41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42F0A83F" w14:textId="77777777" w:rsidR="00AF67BD" w:rsidRPr="00A93DB9" w:rsidRDefault="00AF67BD" w:rsidP="00AF67BD">
      <w:pPr>
        <w:spacing w:after="27" w:line="276" w:lineRule="auto"/>
        <w:ind w:left="2154"/>
        <w:jc w:val="center"/>
        <w:rPr>
          <w:sz w:val="22"/>
        </w:rPr>
      </w:pPr>
    </w:p>
    <w:p w14:paraId="79F5F4EE" w14:textId="77777777" w:rsidR="0033197D" w:rsidRPr="00A93DB9" w:rsidRDefault="0033197D" w:rsidP="0033197D">
      <w:pPr>
        <w:spacing w:before="120" w:line="360" w:lineRule="auto"/>
        <w:rPr>
          <w:rFonts w:ascii="Arial" w:hAnsi="Arial" w:cs="Arial"/>
          <w:b/>
        </w:rPr>
      </w:pPr>
    </w:p>
    <w:p w14:paraId="0B8D1B46" w14:textId="460A7EEC" w:rsidR="006255E2" w:rsidRPr="00A93DB9" w:rsidRDefault="006255E2" w:rsidP="006255E2">
      <w:pPr>
        <w:rPr>
          <w:sz w:val="22"/>
          <w:szCs w:val="22"/>
        </w:rPr>
      </w:pPr>
    </w:p>
    <w:sectPr w:rsidR="006255E2" w:rsidRPr="00A93DB9" w:rsidSect="00A9102F"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4EA7E" w14:textId="77777777" w:rsidR="00110AF9" w:rsidRDefault="00110AF9">
      <w:r>
        <w:separator/>
      </w:r>
    </w:p>
  </w:endnote>
  <w:endnote w:type="continuationSeparator" w:id="0">
    <w:p w14:paraId="6D77D0F7" w14:textId="77777777" w:rsidR="00110AF9" w:rsidRDefault="00110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L Ottawa">
    <w:altName w:val="Courier New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7267091"/>
      <w:docPartObj>
        <w:docPartGallery w:val="Page Numbers (Bottom of Page)"/>
        <w:docPartUnique/>
      </w:docPartObj>
    </w:sdtPr>
    <w:sdtEndPr/>
    <w:sdtContent>
      <w:p w14:paraId="2F205940" w14:textId="40EE4E92" w:rsidR="00A9102F" w:rsidRDefault="00A910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4D8">
          <w:rPr>
            <w:noProof/>
          </w:rPr>
          <w:t>17</w:t>
        </w:r>
        <w:r>
          <w:fldChar w:fldCharType="end"/>
        </w:r>
      </w:p>
    </w:sdtContent>
  </w:sdt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DBFBFB" w14:textId="77777777" w:rsidR="00110AF9" w:rsidRDefault="00110AF9">
      <w:r>
        <w:separator/>
      </w:r>
    </w:p>
  </w:footnote>
  <w:footnote w:type="continuationSeparator" w:id="0">
    <w:p w14:paraId="4E5959C4" w14:textId="77777777" w:rsidR="00110AF9" w:rsidRDefault="00110AF9">
      <w:r>
        <w:continuationSeparator/>
      </w:r>
    </w:p>
  </w:footnote>
  <w:footnote w:id="1">
    <w:p w14:paraId="145BA59A" w14:textId="77777777" w:rsidR="00AD3C3B" w:rsidRDefault="00AD3C3B" w:rsidP="00AD3C3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2388">
        <w:t>W przypadku dosłania upoważnienia do już złożonej oferty, należy dokonać opisu identyfikującego z ofertą.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30602" w14:textId="77777777" w:rsidR="00A00CFB" w:rsidRDefault="008B7A7F" w:rsidP="00A00CFB">
    <w:r>
      <w:rPr>
        <w:noProof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4524B"/>
    <w:multiLevelType w:val="hybridMultilevel"/>
    <w:tmpl w:val="474481C4"/>
    <w:lvl w:ilvl="0" w:tplc="89981330">
      <w:start w:val="17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94340F7C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034906"/>
    <w:multiLevelType w:val="hybridMultilevel"/>
    <w:tmpl w:val="4692B0C0"/>
    <w:lvl w:ilvl="0" w:tplc="E1D08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A1BB1"/>
    <w:multiLevelType w:val="hybridMultilevel"/>
    <w:tmpl w:val="8C4C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C5D2F"/>
    <w:multiLevelType w:val="hybridMultilevel"/>
    <w:tmpl w:val="5A5626A2"/>
    <w:lvl w:ilvl="0" w:tplc="E1D08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02D3D"/>
    <w:multiLevelType w:val="hybridMultilevel"/>
    <w:tmpl w:val="653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13E01B54"/>
    <w:multiLevelType w:val="hybridMultilevel"/>
    <w:tmpl w:val="653651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B557BC"/>
    <w:multiLevelType w:val="hybridMultilevel"/>
    <w:tmpl w:val="37DEA95E"/>
    <w:lvl w:ilvl="0" w:tplc="E1D08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35A30"/>
    <w:multiLevelType w:val="hybridMultilevel"/>
    <w:tmpl w:val="B9E88030"/>
    <w:lvl w:ilvl="0" w:tplc="6624DD3A">
      <w:start w:val="3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89981330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36CBB6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E630172"/>
    <w:multiLevelType w:val="hybridMultilevel"/>
    <w:tmpl w:val="13B45C4C"/>
    <w:lvl w:ilvl="0" w:tplc="304C3A8E">
      <w:start w:val="1"/>
      <w:numFmt w:val="decimal"/>
      <w:lvlText w:val="%1."/>
      <w:lvlJc w:val="left"/>
      <w:pPr>
        <w:ind w:left="720" w:hanging="360"/>
      </w:pPr>
      <w:rPr>
        <w:b/>
        <w:bCs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C3950BA"/>
    <w:multiLevelType w:val="hybridMultilevel"/>
    <w:tmpl w:val="62A0041A"/>
    <w:lvl w:ilvl="0" w:tplc="9ACE64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b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61D2547"/>
    <w:multiLevelType w:val="multilevel"/>
    <w:tmpl w:val="BDF6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391A9B"/>
    <w:multiLevelType w:val="hybridMultilevel"/>
    <w:tmpl w:val="5B80A4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981330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3839B2"/>
    <w:multiLevelType w:val="hybridMultilevel"/>
    <w:tmpl w:val="C98815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4CCA48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01A86"/>
    <w:multiLevelType w:val="hybridMultilevel"/>
    <w:tmpl w:val="6C80C97C"/>
    <w:lvl w:ilvl="0" w:tplc="F224DBC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6C0C16"/>
    <w:multiLevelType w:val="hybridMultilevel"/>
    <w:tmpl w:val="8FC296C2"/>
    <w:lvl w:ilvl="0" w:tplc="70165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624DD8"/>
    <w:multiLevelType w:val="hybridMultilevel"/>
    <w:tmpl w:val="227660D2"/>
    <w:lvl w:ilvl="0" w:tplc="5C5489EA">
      <w:start w:val="1"/>
      <w:numFmt w:val="bullet"/>
      <w:lvlText w:val=""/>
      <w:lvlJc w:val="left"/>
      <w:pPr>
        <w:tabs>
          <w:tab w:val="num" w:pos="2523"/>
        </w:tabs>
        <w:ind w:left="2523" w:hanging="363"/>
      </w:pPr>
      <w:rPr>
        <w:rFonts w:ascii="Wingdings" w:hAnsi="Wingdings" w:hint="default"/>
        <w:color w:val="auto"/>
      </w:rPr>
    </w:lvl>
    <w:lvl w:ilvl="1" w:tplc="89981330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36CBB6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92D21"/>
    <w:multiLevelType w:val="hybridMultilevel"/>
    <w:tmpl w:val="A49EC87A"/>
    <w:lvl w:ilvl="0" w:tplc="575A86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BF3BD5"/>
    <w:multiLevelType w:val="hybridMultilevel"/>
    <w:tmpl w:val="8C4CA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EA4708"/>
    <w:multiLevelType w:val="hybridMultilevel"/>
    <w:tmpl w:val="0290B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65E12CCB"/>
    <w:multiLevelType w:val="multilevel"/>
    <w:tmpl w:val="6C42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F125CB"/>
    <w:multiLevelType w:val="hybridMultilevel"/>
    <w:tmpl w:val="BE22B644"/>
    <w:lvl w:ilvl="0" w:tplc="6B56435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774FCB"/>
    <w:multiLevelType w:val="hybridMultilevel"/>
    <w:tmpl w:val="BD0AB9D4"/>
    <w:lvl w:ilvl="0" w:tplc="3342B0A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1E4AEB"/>
    <w:multiLevelType w:val="hybridMultilevel"/>
    <w:tmpl w:val="355ED066"/>
    <w:lvl w:ilvl="0" w:tplc="6C00C6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18A0B69"/>
    <w:multiLevelType w:val="hybridMultilevel"/>
    <w:tmpl w:val="A13ACA7A"/>
    <w:lvl w:ilvl="0" w:tplc="F1FAC3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0" w15:restartNumberingAfterBreak="0">
    <w:nsid w:val="783482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B694FAA"/>
    <w:multiLevelType w:val="hybridMultilevel"/>
    <w:tmpl w:val="2A78B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A03D0F"/>
    <w:multiLevelType w:val="hybridMultilevel"/>
    <w:tmpl w:val="BE22B64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25"/>
  </w:num>
  <w:num w:numId="5">
    <w:abstractNumId w:val="33"/>
  </w:num>
  <w:num w:numId="6">
    <w:abstractNumId w:val="2"/>
  </w:num>
  <w:num w:numId="7">
    <w:abstractNumId w:val="28"/>
  </w:num>
  <w:num w:numId="8">
    <w:abstractNumId w:val="4"/>
  </w:num>
  <w:num w:numId="9">
    <w:abstractNumId w:val="17"/>
  </w:num>
  <w:num w:numId="10">
    <w:abstractNumId w:val="6"/>
  </w:num>
  <w:num w:numId="11">
    <w:abstractNumId w:val="35"/>
  </w:num>
  <w:num w:numId="12">
    <w:abstractNumId w:val="34"/>
  </w:num>
  <w:num w:numId="13">
    <w:abstractNumId w:val="14"/>
  </w:num>
  <w:num w:numId="14">
    <w:abstractNumId w:val="43"/>
  </w:num>
  <w:num w:numId="15">
    <w:abstractNumId w:val="23"/>
  </w:num>
  <w:num w:numId="16">
    <w:abstractNumId w:val="27"/>
  </w:num>
  <w:num w:numId="17">
    <w:abstractNumId w:val="37"/>
  </w:num>
  <w:num w:numId="18">
    <w:abstractNumId w:val="44"/>
  </w:num>
  <w:num w:numId="19">
    <w:abstractNumId w:val="18"/>
  </w:num>
  <w:num w:numId="20">
    <w:abstractNumId w:val="26"/>
  </w:num>
  <w:num w:numId="21">
    <w:abstractNumId w:val="11"/>
  </w:num>
  <w:num w:numId="22">
    <w:abstractNumId w:val="9"/>
  </w:num>
  <w:num w:numId="23">
    <w:abstractNumId w:val="13"/>
  </w:num>
  <w:num w:numId="24">
    <w:abstractNumId w:val="31"/>
  </w:num>
  <w:num w:numId="25">
    <w:abstractNumId w:val="32"/>
  </w:num>
  <w:num w:numId="26">
    <w:abstractNumId w:val="21"/>
  </w:num>
  <w:num w:numId="27">
    <w:abstractNumId w:val="41"/>
  </w:num>
  <w:num w:numId="28">
    <w:abstractNumId w:val="19"/>
  </w:num>
  <w:num w:numId="29">
    <w:abstractNumId w:val="22"/>
  </w:num>
  <w:num w:numId="30">
    <w:abstractNumId w:val="38"/>
  </w:num>
  <w:num w:numId="31">
    <w:abstractNumId w:val="30"/>
  </w:num>
  <w:num w:numId="32">
    <w:abstractNumId w:val="5"/>
  </w:num>
  <w:num w:numId="33">
    <w:abstractNumId w:val="20"/>
  </w:num>
  <w:num w:numId="34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  <w:lvlOverride w:ilvl="0">
      <w:startOverride w:val="3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</w:num>
  <w:num w:numId="42">
    <w:abstractNumId w:val="7"/>
  </w:num>
  <w:num w:numId="43">
    <w:abstractNumId w:val="3"/>
  </w:num>
  <w:num w:numId="44">
    <w:abstractNumId w:val="39"/>
  </w:num>
  <w:num w:numId="45">
    <w:abstractNumId w:val="12"/>
  </w:num>
  <w:num w:numId="46">
    <w:abstractNumId w:val="36"/>
  </w:num>
  <w:num w:numId="47">
    <w:abstractNumId w:val="1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41462"/>
    <w:rsid w:val="00045A8E"/>
    <w:rsid w:val="000566CB"/>
    <w:rsid w:val="00072960"/>
    <w:rsid w:val="000A352B"/>
    <w:rsid w:val="000A52E1"/>
    <w:rsid w:val="000C6031"/>
    <w:rsid w:val="000C75F9"/>
    <w:rsid w:val="000F56E6"/>
    <w:rsid w:val="00110AF9"/>
    <w:rsid w:val="00111604"/>
    <w:rsid w:val="00124055"/>
    <w:rsid w:val="001271B4"/>
    <w:rsid w:val="00167E48"/>
    <w:rsid w:val="00180FCD"/>
    <w:rsid w:val="001910EC"/>
    <w:rsid w:val="001A5AB6"/>
    <w:rsid w:val="001C6C0A"/>
    <w:rsid w:val="001D5D33"/>
    <w:rsid w:val="001E4361"/>
    <w:rsid w:val="001E765C"/>
    <w:rsid w:val="001F5973"/>
    <w:rsid w:val="00204D2E"/>
    <w:rsid w:val="00216D4F"/>
    <w:rsid w:val="00221CF4"/>
    <w:rsid w:val="00233C00"/>
    <w:rsid w:val="0025469F"/>
    <w:rsid w:val="00271338"/>
    <w:rsid w:val="00281201"/>
    <w:rsid w:val="00292480"/>
    <w:rsid w:val="00293FAC"/>
    <w:rsid w:val="002A3073"/>
    <w:rsid w:val="002B2177"/>
    <w:rsid w:val="002B6525"/>
    <w:rsid w:val="002E3323"/>
    <w:rsid w:val="002E6BF4"/>
    <w:rsid w:val="002F1241"/>
    <w:rsid w:val="002F6490"/>
    <w:rsid w:val="0030195E"/>
    <w:rsid w:val="00301DE4"/>
    <w:rsid w:val="0030774A"/>
    <w:rsid w:val="003112AE"/>
    <w:rsid w:val="00315847"/>
    <w:rsid w:val="003166CC"/>
    <w:rsid w:val="00325F1C"/>
    <w:rsid w:val="0033197D"/>
    <w:rsid w:val="00331FBF"/>
    <w:rsid w:val="00334387"/>
    <w:rsid w:val="00346BF3"/>
    <w:rsid w:val="00352A61"/>
    <w:rsid w:val="00361957"/>
    <w:rsid w:val="00364511"/>
    <w:rsid w:val="00393B76"/>
    <w:rsid w:val="00394248"/>
    <w:rsid w:val="003C3A52"/>
    <w:rsid w:val="003C5854"/>
    <w:rsid w:val="003D3A76"/>
    <w:rsid w:val="003E66A0"/>
    <w:rsid w:val="004054F6"/>
    <w:rsid w:val="00411F3D"/>
    <w:rsid w:val="00413794"/>
    <w:rsid w:val="00441B19"/>
    <w:rsid w:val="00445149"/>
    <w:rsid w:val="00457D7E"/>
    <w:rsid w:val="00461A10"/>
    <w:rsid w:val="00471222"/>
    <w:rsid w:val="00484343"/>
    <w:rsid w:val="00493C53"/>
    <w:rsid w:val="004A6FAD"/>
    <w:rsid w:val="004B374F"/>
    <w:rsid w:val="004C12D3"/>
    <w:rsid w:val="004F4105"/>
    <w:rsid w:val="00513D9E"/>
    <w:rsid w:val="00516240"/>
    <w:rsid w:val="00534D4F"/>
    <w:rsid w:val="00550306"/>
    <w:rsid w:val="0055506C"/>
    <w:rsid w:val="00555720"/>
    <w:rsid w:val="0056123D"/>
    <w:rsid w:val="0057425C"/>
    <w:rsid w:val="005865B2"/>
    <w:rsid w:val="005B0D15"/>
    <w:rsid w:val="005B64C5"/>
    <w:rsid w:val="00614424"/>
    <w:rsid w:val="00614D71"/>
    <w:rsid w:val="00621187"/>
    <w:rsid w:val="00622288"/>
    <w:rsid w:val="006255E2"/>
    <w:rsid w:val="00632D41"/>
    <w:rsid w:val="00650698"/>
    <w:rsid w:val="00690058"/>
    <w:rsid w:val="00694007"/>
    <w:rsid w:val="00697D7C"/>
    <w:rsid w:val="006A14D8"/>
    <w:rsid w:val="00703EE3"/>
    <w:rsid w:val="00711F96"/>
    <w:rsid w:val="0072731C"/>
    <w:rsid w:val="00750F17"/>
    <w:rsid w:val="007577B2"/>
    <w:rsid w:val="00761FC3"/>
    <w:rsid w:val="00783503"/>
    <w:rsid w:val="00795019"/>
    <w:rsid w:val="007A2077"/>
    <w:rsid w:val="007C5314"/>
    <w:rsid w:val="007D2D0A"/>
    <w:rsid w:val="00823CF4"/>
    <w:rsid w:val="00825B69"/>
    <w:rsid w:val="00827595"/>
    <w:rsid w:val="008348E2"/>
    <w:rsid w:val="00844BE2"/>
    <w:rsid w:val="00847FC3"/>
    <w:rsid w:val="00852098"/>
    <w:rsid w:val="008538E9"/>
    <w:rsid w:val="00861053"/>
    <w:rsid w:val="00861696"/>
    <w:rsid w:val="00865128"/>
    <w:rsid w:val="00865357"/>
    <w:rsid w:val="00865834"/>
    <w:rsid w:val="008763C0"/>
    <w:rsid w:val="00884B1B"/>
    <w:rsid w:val="008A0F30"/>
    <w:rsid w:val="008B48CD"/>
    <w:rsid w:val="008B7A7F"/>
    <w:rsid w:val="008C3D5C"/>
    <w:rsid w:val="008D5CD6"/>
    <w:rsid w:val="008E4216"/>
    <w:rsid w:val="008F0309"/>
    <w:rsid w:val="008F2DD4"/>
    <w:rsid w:val="008F74B1"/>
    <w:rsid w:val="0091514D"/>
    <w:rsid w:val="0091532C"/>
    <w:rsid w:val="00947B51"/>
    <w:rsid w:val="00957D73"/>
    <w:rsid w:val="00962C64"/>
    <w:rsid w:val="0098478D"/>
    <w:rsid w:val="009918C1"/>
    <w:rsid w:val="00994616"/>
    <w:rsid w:val="009B07F9"/>
    <w:rsid w:val="009D548A"/>
    <w:rsid w:val="009E4EAB"/>
    <w:rsid w:val="009E7833"/>
    <w:rsid w:val="00A00CFB"/>
    <w:rsid w:val="00A01EBE"/>
    <w:rsid w:val="00A07D6B"/>
    <w:rsid w:val="00A17AE0"/>
    <w:rsid w:val="00A24612"/>
    <w:rsid w:val="00A3375E"/>
    <w:rsid w:val="00A468EB"/>
    <w:rsid w:val="00A47A1E"/>
    <w:rsid w:val="00A52C4C"/>
    <w:rsid w:val="00A5406B"/>
    <w:rsid w:val="00A55265"/>
    <w:rsid w:val="00A62BDD"/>
    <w:rsid w:val="00A63171"/>
    <w:rsid w:val="00A6459C"/>
    <w:rsid w:val="00A651B1"/>
    <w:rsid w:val="00A87113"/>
    <w:rsid w:val="00A9102F"/>
    <w:rsid w:val="00A93DB9"/>
    <w:rsid w:val="00AA4611"/>
    <w:rsid w:val="00AB4675"/>
    <w:rsid w:val="00AB505E"/>
    <w:rsid w:val="00AB6D68"/>
    <w:rsid w:val="00AD0247"/>
    <w:rsid w:val="00AD3C3B"/>
    <w:rsid w:val="00AF10D5"/>
    <w:rsid w:val="00AF67BD"/>
    <w:rsid w:val="00B06A02"/>
    <w:rsid w:val="00B07D5E"/>
    <w:rsid w:val="00B226DD"/>
    <w:rsid w:val="00B24441"/>
    <w:rsid w:val="00B362AB"/>
    <w:rsid w:val="00B3665B"/>
    <w:rsid w:val="00B562BC"/>
    <w:rsid w:val="00B60819"/>
    <w:rsid w:val="00B644C3"/>
    <w:rsid w:val="00B64E52"/>
    <w:rsid w:val="00B75739"/>
    <w:rsid w:val="00B873DC"/>
    <w:rsid w:val="00B92DA2"/>
    <w:rsid w:val="00B9792F"/>
    <w:rsid w:val="00BA6495"/>
    <w:rsid w:val="00BB3048"/>
    <w:rsid w:val="00BC0FE2"/>
    <w:rsid w:val="00BC3A7E"/>
    <w:rsid w:val="00C0570A"/>
    <w:rsid w:val="00C427A5"/>
    <w:rsid w:val="00C572D4"/>
    <w:rsid w:val="00C71D4B"/>
    <w:rsid w:val="00C90E9B"/>
    <w:rsid w:val="00C93F20"/>
    <w:rsid w:val="00C95B70"/>
    <w:rsid w:val="00CA0104"/>
    <w:rsid w:val="00CA4BC3"/>
    <w:rsid w:val="00CD23FB"/>
    <w:rsid w:val="00CD4A72"/>
    <w:rsid w:val="00CF18B2"/>
    <w:rsid w:val="00D21AAF"/>
    <w:rsid w:val="00D23B13"/>
    <w:rsid w:val="00D252B0"/>
    <w:rsid w:val="00D3340A"/>
    <w:rsid w:val="00D37C7D"/>
    <w:rsid w:val="00D4443E"/>
    <w:rsid w:val="00D460B7"/>
    <w:rsid w:val="00D54000"/>
    <w:rsid w:val="00D71579"/>
    <w:rsid w:val="00D80230"/>
    <w:rsid w:val="00D951E2"/>
    <w:rsid w:val="00DB6317"/>
    <w:rsid w:val="00DC617F"/>
    <w:rsid w:val="00DE4C4C"/>
    <w:rsid w:val="00DE51A1"/>
    <w:rsid w:val="00DF3FF8"/>
    <w:rsid w:val="00E3445F"/>
    <w:rsid w:val="00E468BB"/>
    <w:rsid w:val="00E565BF"/>
    <w:rsid w:val="00E6041A"/>
    <w:rsid w:val="00E87917"/>
    <w:rsid w:val="00E9761B"/>
    <w:rsid w:val="00ED48FA"/>
    <w:rsid w:val="00EE6D5D"/>
    <w:rsid w:val="00EF75B8"/>
    <w:rsid w:val="00F02F0C"/>
    <w:rsid w:val="00F1760E"/>
    <w:rsid w:val="00F20C6D"/>
    <w:rsid w:val="00F261AC"/>
    <w:rsid w:val="00F3456B"/>
    <w:rsid w:val="00F42846"/>
    <w:rsid w:val="00F45EFA"/>
    <w:rsid w:val="00F53ADD"/>
    <w:rsid w:val="00F96F11"/>
    <w:rsid w:val="00FA1179"/>
    <w:rsid w:val="00FD02F4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paragraph" w:styleId="Nagwek4">
    <w:name w:val="heading 4"/>
    <w:basedOn w:val="Normalny"/>
    <w:next w:val="Normalny"/>
    <w:link w:val="Nagwek4Znak"/>
    <w:unhideWhenUsed/>
    <w:qFormat/>
    <w:rsid w:val="00513D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  <w:style w:type="character" w:customStyle="1" w:styleId="Nagwek4Znak">
    <w:name w:val="Nagłówek 4 Znak"/>
    <w:basedOn w:val="Domylnaczcionkaakapitu"/>
    <w:link w:val="Nagwek4"/>
    <w:rsid w:val="00513D9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customStyle="1" w:styleId="copyright">
    <w:name w:val="copyright"/>
    <w:basedOn w:val="Domylnaczcionkaakapitu"/>
    <w:rsid w:val="00C572D4"/>
  </w:style>
  <w:style w:type="paragraph" w:styleId="Tekstprzypisudolnego">
    <w:name w:val="footnote text"/>
    <w:basedOn w:val="Normalny"/>
    <w:link w:val="TekstprzypisudolnegoZnak"/>
    <w:uiPriority w:val="99"/>
    <w:rsid w:val="00AD3C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D3C3B"/>
    <w:rPr>
      <w:lang w:eastAsia="pl-PL"/>
    </w:rPr>
  </w:style>
  <w:style w:type="character" w:styleId="Odwoanieprzypisudolnego">
    <w:name w:val="footnote reference"/>
    <w:uiPriority w:val="99"/>
    <w:rsid w:val="00AD3C3B"/>
    <w:rPr>
      <w:vertAlign w:val="superscript"/>
    </w:rPr>
  </w:style>
  <w:style w:type="character" w:customStyle="1" w:styleId="markedcontent">
    <w:name w:val="markedcontent"/>
    <w:basedOn w:val="Domylnaczcionkaakapitu"/>
    <w:rsid w:val="00AD3C3B"/>
  </w:style>
  <w:style w:type="character" w:customStyle="1" w:styleId="StopkaZnak">
    <w:name w:val="Stopka Znak"/>
    <w:basedOn w:val="Domylnaczcionkaakapitu"/>
    <w:link w:val="Stopka"/>
    <w:uiPriority w:val="99"/>
    <w:rsid w:val="00A9102F"/>
    <w:rPr>
      <w:sz w:val="24"/>
      <w:szCs w:val="24"/>
      <w:lang w:eastAsia="pl-PL"/>
    </w:rPr>
  </w:style>
  <w:style w:type="character" w:styleId="Odwoaniedokomentarza">
    <w:name w:val="annotation reference"/>
    <w:basedOn w:val="Domylnaczcionkaakapitu"/>
    <w:rsid w:val="00AB467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B467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B4675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B46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B4675"/>
    <w:rPr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3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.centrum@wup.lodz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odzkie.pl/urzad/system-identyfikacji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chronadanych@wup.lodz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5</TotalTime>
  <Pages>17</Pages>
  <Words>5481</Words>
  <Characters>32888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38293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Mariusz Kubat</cp:lastModifiedBy>
  <cp:revision>6</cp:revision>
  <cp:lastPrinted>2024-03-18T11:41:00Z</cp:lastPrinted>
  <dcterms:created xsi:type="dcterms:W3CDTF">2024-08-28T11:20:00Z</dcterms:created>
  <dcterms:modified xsi:type="dcterms:W3CDTF">2024-08-29T06:45:00Z</dcterms:modified>
</cp:coreProperties>
</file>