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18694" w14:textId="077F40C9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>Łódź, dnia</w:t>
      </w:r>
      <w:r>
        <w:rPr>
          <w:rFonts w:ascii="Arial" w:hAnsi="Arial" w:cs="Arial"/>
          <w:sz w:val="20"/>
          <w:szCs w:val="20"/>
        </w:rPr>
        <w:t xml:space="preserve"> </w:t>
      </w:r>
      <w:r w:rsidR="004C1F80">
        <w:rPr>
          <w:rFonts w:ascii="Arial" w:hAnsi="Arial" w:cs="Arial"/>
          <w:sz w:val="20"/>
          <w:szCs w:val="20"/>
        </w:rPr>
        <w:t>10 maja</w:t>
      </w:r>
      <w:r>
        <w:rPr>
          <w:rFonts w:ascii="Arial" w:hAnsi="Arial" w:cs="Arial"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</w:t>
      </w:r>
    </w:p>
    <w:p w14:paraId="32C4AC9D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3E1EDC80" w14:textId="77777777" w:rsidR="006A19DD" w:rsidRPr="00EE0716" w:rsidRDefault="006A19DD" w:rsidP="006A19DD">
      <w:pPr>
        <w:tabs>
          <w:tab w:val="left" w:pos="5580"/>
        </w:tabs>
        <w:jc w:val="right"/>
        <w:rPr>
          <w:rFonts w:ascii="Arial" w:hAnsi="Arial" w:cs="Arial"/>
          <w:sz w:val="20"/>
          <w:szCs w:val="20"/>
        </w:rPr>
      </w:pPr>
    </w:p>
    <w:p w14:paraId="40FDEFB2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8E1474B" w14:textId="77777777" w:rsidR="006A19DD" w:rsidRDefault="006A19DD" w:rsidP="006A19DD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2578FAF7" w14:textId="77777777" w:rsidR="006A19DD" w:rsidRPr="00EE0716" w:rsidRDefault="006A19DD" w:rsidP="006A19DD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2D408CBB" w14:textId="77777777" w:rsidR="006A19DD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2063A1DA" w14:textId="1F28641B" w:rsidR="006A19DD" w:rsidRDefault="006A19DD" w:rsidP="006A19DD">
      <w:pPr>
        <w:tabs>
          <w:tab w:val="left" w:pos="558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="004C1F80" w:rsidRPr="00DF45D9">
        <w:rPr>
          <w:rFonts w:ascii="Arial" w:hAnsi="Arial" w:cs="Arial"/>
          <w:b/>
          <w:sz w:val="20"/>
          <w:szCs w:val="20"/>
        </w:rPr>
        <w:t>SP-103/24-USL/67</w:t>
      </w:r>
    </w:p>
    <w:p w14:paraId="2944D95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51530B2A" w14:textId="77777777" w:rsidR="006A19DD" w:rsidRPr="00EE0716" w:rsidRDefault="006A19DD" w:rsidP="006A19DD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79E0304F" w14:textId="03E8F643" w:rsidR="006A19DD" w:rsidRPr="00925C16" w:rsidRDefault="006A19DD" w:rsidP="00925C1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 w:rsidR="004C1F80">
        <w:rPr>
          <w:rFonts w:ascii="Arial" w:hAnsi="Arial" w:cs="Arial"/>
          <w:sz w:val="20"/>
          <w:szCs w:val="20"/>
        </w:rPr>
        <w:t>29</w:t>
      </w:r>
      <w:r>
        <w:rPr>
          <w:rFonts w:ascii="Arial" w:hAnsi="Arial" w:cs="Arial"/>
          <w:sz w:val="20"/>
          <w:szCs w:val="20"/>
        </w:rPr>
        <w:t>.0</w:t>
      </w:r>
      <w:r w:rsidR="004C1F80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.2024 r. – </w:t>
      </w:r>
      <w:r w:rsidR="004C1F80">
        <w:rPr>
          <w:rFonts w:ascii="Arial" w:hAnsi="Arial" w:cs="Arial"/>
          <w:sz w:val="20"/>
          <w:szCs w:val="20"/>
        </w:rPr>
        <w:t>08</w:t>
      </w:r>
      <w:r>
        <w:rPr>
          <w:rFonts w:ascii="Arial" w:hAnsi="Arial" w:cs="Arial"/>
          <w:sz w:val="20"/>
          <w:szCs w:val="20"/>
        </w:rPr>
        <w:t>.0</w:t>
      </w:r>
      <w:r w:rsidR="004C1F80">
        <w:rPr>
          <w:rFonts w:ascii="Arial" w:hAnsi="Arial" w:cs="Arial"/>
          <w:sz w:val="20"/>
          <w:szCs w:val="20"/>
        </w:rPr>
        <w:t>5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 w celu wyłonienia wykonawcy usługi</w:t>
      </w:r>
      <w:r w:rsidR="004C1F80"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="004C1F80" w:rsidRPr="008856B7">
        <w:rPr>
          <w:rFonts w:ascii="Arial" w:hAnsi="Arial" w:cs="Arial"/>
          <w:sz w:val="20"/>
          <w:szCs w:val="20"/>
        </w:rPr>
        <w:t>wykonania gadżetów promocyjnych dla Wojewódzkiego Urzędu Pracy w Łodzi</w:t>
      </w:r>
      <w:r w:rsidR="004C1F80">
        <w:rPr>
          <w:rFonts w:ascii="Arial" w:hAnsi="Arial" w:cs="Arial"/>
          <w:sz w:val="20"/>
          <w:szCs w:val="20"/>
        </w:rPr>
        <w:t xml:space="preserve"> </w:t>
      </w:r>
      <w:r w:rsidR="004C1F80" w:rsidRPr="008856B7">
        <w:rPr>
          <w:rFonts w:ascii="Arial" w:hAnsi="Arial" w:cs="Arial"/>
          <w:sz w:val="20"/>
          <w:szCs w:val="20"/>
        </w:rPr>
        <w:t xml:space="preserve">w ramach </w:t>
      </w:r>
      <w:r w:rsidR="004C1F80">
        <w:rPr>
          <w:rFonts w:ascii="Arial" w:hAnsi="Arial" w:cs="Arial"/>
          <w:sz w:val="20"/>
          <w:szCs w:val="20"/>
        </w:rPr>
        <w:t xml:space="preserve">działań </w:t>
      </w:r>
      <w:r w:rsidR="004C1F80" w:rsidRPr="008856B7">
        <w:rPr>
          <w:rFonts w:ascii="Arial" w:hAnsi="Arial" w:cs="Arial"/>
          <w:sz w:val="20"/>
          <w:szCs w:val="20"/>
        </w:rPr>
        <w:t>promoc</w:t>
      </w:r>
      <w:r w:rsidR="004C1F80">
        <w:rPr>
          <w:rFonts w:ascii="Arial" w:hAnsi="Arial" w:cs="Arial"/>
          <w:sz w:val="20"/>
          <w:szCs w:val="20"/>
        </w:rPr>
        <w:t>yjnych</w:t>
      </w:r>
      <w:r w:rsidR="004C1F80" w:rsidRPr="008856B7">
        <w:rPr>
          <w:rFonts w:ascii="Arial" w:hAnsi="Arial" w:cs="Arial"/>
          <w:sz w:val="20"/>
          <w:szCs w:val="20"/>
        </w:rPr>
        <w:t xml:space="preserve"> </w:t>
      </w:r>
      <w:r w:rsidR="004C1F80">
        <w:rPr>
          <w:rFonts w:ascii="Arial" w:hAnsi="Arial" w:cs="Arial"/>
          <w:sz w:val="20"/>
          <w:szCs w:val="20"/>
        </w:rPr>
        <w:t>Krajowego Funduszu Szkoleniowego</w:t>
      </w:r>
      <w:r w:rsidR="0001363B">
        <w:rPr>
          <w:rFonts w:ascii="Arial" w:eastAsia="Calibri" w:hAnsi="Arial" w:cs="Arial"/>
          <w:bCs/>
          <w:sz w:val="20"/>
          <w:szCs w:val="20"/>
          <w:lang w:eastAsia="en-US"/>
        </w:rPr>
        <w:t>,</w:t>
      </w:r>
      <w:r w:rsidR="00925C16">
        <w:rPr>
          <w:rFonts w:ascii="Arial" w:hAnsi="Arial" w:cs="Arial"/>
          <w:bCs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28AA2FAD" w14:textId="3D4338EE" w:rsidR="006A19DD" w:rsidRDefault="006A19DD" w:rsidP="00925C16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 w:rsidR="00B65534">
        <w:rPr>
          <w:rFonts w:ascii="Arial" w:hAnsi="Arial" w:cs="Arial"/>
          <w:sz w:val="20"/>
          <w:szCs w:val="20"/>
        </w:rPr>
        <w:t>Z</w:t>
      </w:r>
      <w:r w:rsidR="00925C16">
        <w:rPr>
          <w:rFonts w:ascii="Arial" w:hAnsi="Arial" w:cs="Arial"/>
          <w:sz w:val="20"/>
          <w:szCs w:val="20"/>
        </w:rPr>
        <w:t xml:space="preserve">apytaniu ofertowym </w:t>
      </w:r>
      <w:r w:rsidRPr="00EE0716">
        <w:rPr>
          <w:rFonts w:ascii="Arial" w:hAnsi="Arial" w:cs="Arial"/>
          <w:sz w:val="20"/>
          <w:szCs w:val="20"/>
        </w:rPr>
        <w:t>zamieszczonym na stronie Biuletynu Informacji Publicznej Wojewódzkiego Urzędu Pracy w Łodzi.</w:t>
      </w:r>
    </w:p>
    <w:p w14:paraId="23F3C5C2" w14:textId="42C2AECE" w:rsidR="006A19DD" w:rsidRPr="00925C16" w:rsidRDefault="006A19DD" w:rsidP="006A19DD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925C16">
        <w:rPr>
          <w:rFonts w:ascii="Arial" w:hAnsi="Arial" w:cs="Arial"/>
          <w:b/>
          <w:color w:val="FF0000"/>
          <w:sz w:val="20"/>
          <w:szCs w:val="20"/>
          <w:lang w:eastAsia="x-none"/>
        </w:rPr>
        <w:t xml:space="preserve"> </w:t>
      </w:r>
    </w:p>
    <w:p w14:paraId="59F66902" w14:textId="77777777" w:rsidR="006A19DD" w:rsidRDefault="006A19DD" w:rsidP="006A19DD">
      <w:pPr>
        <w:spacing w:line="360" w:lineRule="auto"/>
        <w:rPr>
          <w:rFonts w:ascii="Arial" w:hAnsi="Arial" w:cs="Arial"/>
          <w:sz w:val="20"/>
          <w:szCs w:val="20"/>
        </w:rPr>
      </w:pPr>
    </w:p>
    <w:p w14:paraId="5D276125" w14:textId="77777777" w:rsidR="006A19DD" w:rsidRPr="00925C16" w:rsidRDefault="006A19DD" w:rsidP="00925C16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sposób:</w:t>
      </w:r>
    </w:p>
    <w:p w14:paraId="4AC6A61A" w14:textId="77777777" w:rsidR="006A19DD" w:rsidRPr="00925C16" w:rsidRDefault="006A19DD" w:rsidP="00925C16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699"/>
        <w:gridCol w:w="1442"/>
        <w:gridCol w:w="1442"/>
      </w:tblGrid>
      <w:tr w:rsidR="00B65534" w:rsidRPr="00925C16" w14:paraId="77BC65E3" w14:textId="239CC799" w:rsidTr="00B65534">
        <w:trPr>
          <w:trHeight w:val="5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1DF0F3C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55837D5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62A159" w14:textId="77777777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16D4AB4D" w14:textId="77777777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0A20A2E" w14:textId="1DD05F45" w:rsidR="00B65534" w:rsidRPr="00925C16" w:rsidRDefault="00B65534" w:rsidP="00B6553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Liczba punktów przyznanych ofercie</w:t>
            </w:r>
          </w:p>
        </w:tc>
      </w:tr>
      <w:tr w:rsidR="00B65534" w:rsidRPr="00925C16" w14:paraId="284B12F0" w14:textId="736D5921" w:rsidTr="00B65534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A928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B421" w14:textId="77777777" w:rsidR="00E26ACD" w:rsidRPr="00E26ACD" w:rsidRDefault="00E26ACD" w:rsidP="00E26ACD">
            <w:pPr>
              <w:spacing w:line="360" w:lineRule="auto"/>
              <w:ind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6ACD">
              <w:rPr>
                <w:rFonts w:ascii="Arial" w:hAnsi="Arial" w:cs="Arial"/>
                <w:b/>
                <w:bCs/>
                <w:sz w:val="20"/>
                <w:szCs w:val="20"/>
              </w:rPr>
              <w:t>Podarowane.pl Biedrzycki Spółka Jawna</w:t>
            </w:r>
          </w:p>
          <w:p w14:paraId="58CB1587" w14:textId="77777777" w:rsidR="00E26ACD" w:rsidRPr="00E26ACD" w:rsidRDefault="00E26ACD" w:rsidP="00E26ACD">
            <w:pPr>
              <w:spacing w:line="360" w:lineRule="auto"/>
              <w:ind w:right="-20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6ACD">
              <w:rPr>
                <w:rFonts w:ascii="Arial" w:hAnsi="Arial" w:cs="Arial"/>
                <w:b/>
                <w:bCs/>
                <w:sz w:val="20"/>
                <w:szCs w:val="20"/>
              </w:rPr>
              <w:t>ul. Kasztanowa 26</w:t>
            </w:r>
          </w:p>
          <w:p w14:paraId="0205B716" w14:textId="77777777" w:rsidR="00E26ACD" w:rsidRPr="00E26ACD" w:rsidRDefault="00E26ACD" w:rsidP="00E26ACD">
            <w:pPr>
              <w:spacing w:line="360" w:lineRule="auto"/>
              <w:ind w:right="-20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26ACD">
              <w:rPr>
                <w:rFonts w:ascii="Arial" w:hAnsi="Arial" w:cs="Arial"/>
                <w:b/>
                <w:bCs/>
                <w:sz w:val="20"/>
                <w:szCs w:val="20"/>
              </w:rPr>
              <w:t>32-040 Rzeszotary</w:t>
            </w:r>
          </w:p>
          <w:p w14:paraId="7D580E13" w14:textId="1B3C2C3A" w:rsidR="00B65534" w:rsidRPr="00925C16" w:rsidRDefault="00B65534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EDAF" w14:textId="6218E81B" w:rsidR="00B65534" w:rsidRPr="00925C16" w:rsidRDefault="00E26AC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33 382,20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71F9" w14:textId="77777777" w:rsidR="00E26ACD" w:rsidRDefault="00E26AC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58650C" w14:textId="77777777" w:rsidR="00E26ACD" w:rsidRDefault="00E26AC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5013FB3" w14:textId="088318BB" w:rsidR="00B65534" w:rsidRPr="00925C16" w:rsidRDefault="00E26ACD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100,00 </w:t>
            </w:r>
          </w:p>
        </w:tc>
      </w:tr>
      <w:tr w:rsidR="00B65534" w:rsidRPr="00925C16" w14:paraId="42C34A15" w14:textId="5BF5817B" w:rsidTr="00B65534">
        <w:trPr>
          <w:trHeight w:val="1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5C26" w14:textId="77777777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49E27" w14:textId="77777777" w:rsidR="00330DA4" w:rsidRPr="00330DA4" w:rsidRDefault="00330DA4" w:rsidP="00330DA4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DA4">
              <w:rPr>
                <w:rFonts w:ascii="Arial" w:hAnsi="Arial" w:cs="Arial"/>
                <w:b/>
                <w:bCs/>
                <w:sz w:val="20"/>
                <w:szCs w:val="20"/>
              </w:rPr>
              <w:t>Studio Mrówka Joanna Foryś-</w:t>
            </w:r>
            <w:proofErr w:type="spellStart"/>
            <w:r w:rsidRPr="00330DA4">
              <w:rPr>
                <w:rFonts w:ascii="Arial" w:hAnsi="Arial" w:cs="Arial"/>
                <w:b/>
                <w:bCs/>
                <w:sz w:val="20"/>
                <w:szCs w:val="20"/>
              </w:rPr>
              <w:t>Maziak</w:t>
            </w:r>
            <w:proofErr w:type="spellEnd"/>
          </w:p>
          <w:p w14:paraId="27F3E4FC" w14:textId="77777777" w:rsidR="00330DA4" w:rsidRPr="00330DA4" w:rsidRDefault="00330DA4" w:rsidP="00330DA4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DA4">
              <w:rPr>
                <w:rFonts w:ascii="Arial" w:hAnsi="Arial" w:cs="Arial"/>
                <w:b/>
                <w:bCs/>
                <w:sz w:val="20"/>
                <w:szCs w:val="20"/>
              </w:rPr>
              <w:t>ul. Czechosłowacka 7</w:t>
            </w:r>
          </w:p>
          <w:p w14:paraId="52A44E78" w14:textId="77777777" w:rsidR="00330DA4" w:rsidRPr="00330DA4" w:rsidRDefault="00330DA4" w:rsidP="00330DA4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DA4">
              <w:rPr>
                <w:rFonts w:ascii="Arial" w:hAnsi="Arial" w:cs="Arial"/>
                <w:b/>
                <w:bCs/>
                <w:sz w:val="20"/>
                <w:szCs w:val="20"/>
              </w:rPr>
              <w:t>30-328 Kraków</w:t>
            </w:r>
          </w:p>
          <w:p w14:paraId="29342DC8" w14:textId="6E797646" w:rsidR="00B65534" w:rsidRPr="00925C16" w:rsidRDefault="00B65534" w:rsidP="00330DA4">
            <w:pPr>
              <w:pStyle w:val="Akapitzlist"/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2D4D" w14:textId="77777777" w:rsidR="00330DA4" w:rsidRPr="00330DA4" w:rsidRDefault="00330DA4" w:rsidP="00330DA4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DA4">
              <w:rPr>
                <w:rFonts w:ascii="Arial" w:hAnsi="Arial" w:cs="Arial"/>
                <w:sz w:val="20"/>
                <w:szCs w:val="20"/>
              </w:rPr>
              <w:t>35 940,60 zł</w:t>
            </w:r>
          </w:p>
          <w:p w14:paraId="51CD0EF2" w14:textId="58EA1DC4" w:rsidR="00B65534" w:rsidRPr="00925C16" w:rsidRDefault="00B65534" w:rsidP="00985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D374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0A9B7B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752226" w14:textId="0878D832" w:rsidR="00B65534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92,88</w:t>
            </w:r>
          </w:p>
        </w:tc>
      </w:tr>
      <w:tr w:rsidR="00B65534" w:rsidRPr="00925C16" w14:paraId="5AEC3AA9" w14:textId="4CABFD2C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A17A" w14:textId="40555BF8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B6C8" w14:textId="77777777" w:rsidR="00681532" w:rsidRPr="00681532" w:rsidRDefault="00681532" w:rsidP="00681532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Mikodruk</w:t>
            </w:r>
            <w:proofErr w:type="spellEnd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Computer</w:t>
            </w:r>
            <w:proofErr w:type="spellEnd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s.c. Jacek i Sylwia Mikołajczyk</w:t>
            </w:r>
          </w:p>
          <w:p w14:paraId="54D3CC14" w14:textId="77777777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ul. Ptolemeusza 23</w:t>
            </w:r>
          </w:p>
          <w:p w14:paraId="5C4908A9" w14:textId="77777777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62-800 Kalisz</w:t>
            </w:r>
          </w:p>
          <w:p w14:paraId="4924BCBB" w14:textId="44BB4707" w:rsidR="00B65534" w:rsidRPr="005E29F0" w:rsidRDefault="00B65534" w:rsidP="00985EF8">
            <w:pPr>
              <w:pStyle w:val="Akapitzlist"/>
              <w:ind w:left="720" w:right="-20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2CE6" w14:textId="1E4047CB" w:rsidR="00B65534" w:rsidRPr="00925C16" w:rsidRDefault="0068153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36 162,00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3DF2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2D8E009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1C5414" w14:textId="66F7287B" w:rsidR="00B65534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92,31</w:t>
            </w:r>
          </w:p>
        </w:tc>
      </w:tr>
      <w:tr w:rsidR="00B65534" w:rsidRPr="00925C16" w14:paraId="25FCE8CF" w14:textId="42D26DF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EE5B" w14:textId="54AAF060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1701" w14:textId="77777777" w:rsidR="00681532" w:rsidRPr="00681532" w:rsidRDefault="00681532" w:rsidP="00681532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Agencja Reklamowo-Wydawnicza </w:t>
            </w:r>
          </w:p>
          <w:p w14:paraId="74D03A88" w14:textId="77777777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Studio B&amp;W Wojciech Janecki</w:t>
            </w:r>
          </w:p>
          <w:p w14:paraId="736263F2" w14:textId="09D221AE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</w:t>
            </w: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l. Podjazdowa 2/31</w:t>
            </w:r>
          </w:p>
          <w:p w14:paraId="4360DC0B" w14:textId="5E57BFB3" w:rsidR="00B65534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41-200 Sosnowiec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7AAB" w14:textId="79BEDBA5" w:rsidR="00B65534" w:rsidRPr="00925C16" w:rsidRDefault="0068153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40 932,00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5F6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2F3E404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D16962" w14:textId="5EE359AB" w:rsidR="00B65534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81,56</w:t>
            </w:r>
          </w:p>
        </w:tc>
      </w:tr>
      <w:tr w:rsidR="00B65534" w:rsidRPr="00925C16" w14:paraId="175AA4B4" w14:textId="05C4A77A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46BC" w14:textId="1B3FD781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3BE2" w14:textId="77777777" w:rsidR="00681532" w:rsidRPr="00681532" w:rsidRDefault="00681532" w:rsidP="00681532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Versus Agencja Reklamy Katarzyna Włodarczyk</w:t>
            </w:r>
          </w:p>
          <w:p w14:paraId="3A623FE4" w14:textId="77777777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Żbicka</w:t>
            </w:r>
            <w:proofErr w:type="spellEnd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161</w:t>
            </w:r>
          </w:p>
          <w:p w14:paraId="639A957A" w14:textId="28F6996A" w:rsidR="00B65534" w:rsidRPr="004F048D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32-065 Krzeszowice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5AD6" w14:textId="5038AAA0" w:rsidR="00B65534" w:rsidRPr="00925C16" w:rsidRDefault="0068153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sz w:val="20"/>
                <w:szCs w:val="20"/>
              </w:rPr>
              <w:t>40 931,94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A54D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0AC8EC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59A2BF" w14:textId="58BF757B" w:rsidR="00B65534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81,56</w:t>
            </w:r>
          </w:p>
        </w:tc>
      </w:tr>
      <w:tr w:rsidR="00B65534" w:rsidRPr="00925C16" w14:paraId="409D9187" w14:textId="5DC578C3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D47A" w14:textId="27688B09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E478" w14:textId="77777777" w:rsidR="00681532" w:rsidRPr="00681532" w:rsidRDefault="00681532" w:rsidP="00681532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Antra</w:t>
            </w:r>
            <w:proofErr w:type="spellEnd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Ryszard </w:t>
            </w: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Polubiec</w:t>
            </w:r>
            <w:proofErr w:type="spellEnd"/>
          </w:p>
          <w:p w14:paraId="55C2C621" w14:textId="77777777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ul. Narocz 7</w:t>
            </w:r>
          </w:p>
          <w:p w14:paraId="5634F7ED" w14:textId="191C94FD" w:rsidR="00B65534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02-678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9298" w14:textId="77777777" w:rsidR="005361C2" w:rsidRDefault="005361C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0B4A40" w14:textId="420AD816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1532">
              <w:rPr>
                <w:rFonts w:ascii="Arial" w:hAnsi="Arial" w:cs="Arial"/>
                <w:sz w:val="20"/>
                <w:szCs w:val="20"/>
              </w:rPr>
              <w:t>41 104,14 zł</w:t>
            </w:r>
          </w:p>
          <w:p w14:paraId="4918345C" w14:textId="7A147960" w:rsidR="00B65534" w:rsidRPr="00925C16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20E8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6381F05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B6C8F2" w14:textId="4A6D17D5" w:rsidR="00B65534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81,21</w:t>
            </w:r>
          </w:p>
        </w:tc>
      </w:tr>
      <w:tr w:rsidR="00E82750" w:rsidRPr="00925C16" w14:paraId="3EAC5BC0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4BB8" w14:textId="730D168B" w:rsidR="00E82750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CB46" w14:textId="77777777" w:rsidR="00681532" w:rsidRPr="00681532" w:rsidRDefault="00681532" w:rsidP="00681532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Media Consulting </w:t>
            </w: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Agency</w:t>
            </w:r>
            <w:proofErr w:type="spellEnd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Irina </w:t>
            </w:r>
            <w:proofErr w:type="spellStart"/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Chicherina</w:t>
            </w:r>
            <w:proofErr w:type="spellEnd"/>
          </w:p>
          <w:p w14:paraId="16003B10" w14:textId="77777777" w:rsidR="00681532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ul. ks. Czesława Klimasa 41d/27</w:t>
            </w:r>
          </w:p>
          <w:p w14:paraId="33B39F05" w14:textId="0667235C" w:rsidR="00E82750" w:rsidRPr="00681532" w:rsidRDefault="00681532" w:rsidP="00681532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532">
              <w:rPr>
                <w:rFonts w:ascii="Arial" w:hAnsi="Arial" w:cs="Arial"/>
                <w:b/>
                <w:bCs/>
                <w:sz w:val="20"/>
                <w:szCs w:val="20"/>
              </w:rPr>
              <w:t>50-515 Wrocław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8601B" w14:textId="3107F7AE" w:rsidR="00E82750" w:rsidRDefault="0068153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42 587,52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F24E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B2C59C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BBA4C1" w14:textId="399469FC" w:rsidR="00E82750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78,38</w:t>
            </w:r>
          </w:p>
        </w:tc>
      </w:tr>
      <w:tr w:rsidR="00B65534" w:rsidRPr="00925C16" w14:paraId="58BF2C1B" w14:textId="2E47F2A3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B2B1" w14:textId="01363ED5" w:rsidR="00B65534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B65534"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2D6F" w14:textId="77777777" w:rsidR="005962BE" w:rsidRPr="005962BE" w:rsidRDefault="005962BE" w:rsidP="005962BE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962BE">
              <w:rPr>
                <w:rFonts w:ascii="Arial" w:hAnsi="Arial" w:cs="Arial"/>
                <w:b/>
                <w:bCs/>
                <w:sz w:val="20"/>
                <w:szCs w:val="20"/>
              </w:rPr>
              <w:t>Diadal</w:t>
            </w:r>
            <w:proofErr w:type="spellEnd"/>
            <w:r w:rsidRPr="005962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962BE">
              <w:rPr>
                <w:rFonts w:ascii="Arial" w:hAnsi="Arial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5962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Mateusz Pasierbek</w:t>
            </w:r>
          </w:p>
          <w:p w14:paraId="6B81E785" w14:textId="77777777" w:rsidR="005962BE" w:rsidRPr="005962BE" w:rsidRDefault="005962BE" w:rsidP="005962BE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62BE">
              <w:rPr>
                <w:rFonts w:ascii="Arial" w:hAnsi="Arial" w:cs="Arial"/>
                <w:b/>
                <w:bCs/>
                <w:sz w:val="20"/>
                <w:szCs w:val="20"/>
              </w:rPr>
              <w:t>ul. Winogronowa 17</w:t>
            </w:r>
          </w:p>
          <w:p w14:paraId="6C5803FE" w14:textId="40874CF8" w:rsidR="00B65534" w:rsidRPr="005962BE" w:rsidRDefault="005962BE" w:rsidP="005962BE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62BE">
              <w:rPr>
                <w:rFonts w:ascii="Arial" w:hAnsi="Arial" w:cs="Arial"/>
                <w:b/>
                <w:bCs/>
                <w:sz w:val="20"/>
                <w:szCs w:val="20"/>
              </w:rPr>
              <w:t>05-831 Rozalin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235C" w14:textId="592DF078" w:rsidR="00B65534" w:rsidRPr="00925C16" w:rsidRDefault="005962BE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44 168,00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0CE8" w14:textId="77777777" w:rsidR="00B65534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5F0364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342179" w14:textId="373E5F76" w:rsidR="005361C2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75,58</w:t>
            </w:r>
          </w:p>
        </w:tc>
      </w:tr>
      <w:tr w:rsidR="00B65534" w:rsidRPr="00925C16" w14:paraId="6D452945" w14:textId="7FF4D2A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B918" w14:textId="5AD1FBA1" w:rsidR="00B65534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="00B65534"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071F" w14:textId="77777777" w:rsidR="005C60FB" w:rsidRPr="005C60FB" w:rsidRDefault="005C60FB" w:rsidP="005C60FB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Agencja Reklamowa SOLDIES Dominik </w:t>
            </w:r>
            <w:proofErr w:type="spellStart"/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Maślerz</w:t>
            </w:r>
            <w:proofErr w:type="spellEnd"/>
          </w:p>
          <w:p w14:paraId="092D1BF0" w14:textId="77777777" w:rsidR="005C60FB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Droginia 320</w:t>
            </w:r>
          </w:p>
          <w:p w14:paraId="3344BAAA" w14:textId="4AD62BD6" w:rsidR="00B65534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32-400 Myślenice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E9A4" w14:textId="75AECB2D" w:rsidR="00B65534" w:rsidRPr="00925C16" w:rsidRDefault="005C60FB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44 280,00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7D4D" w14:textId="77777777" w:rsidR="00B65534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7907A5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E425D9B" w14:textId="6F1CD7A8" w:rsidR="005361C2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75,39</w:t>
            </w:r>
          </w:p>
        </w:tc>
      </w:tr>
      <w:tr w:rsidR="00B65534" w:rsidRPr="00925C16" w14:paraId="2FDCFDA3" w14:textId="030DF6C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667C" w14:textId="6B28D618" w:rsidR="00B65534" w:rsidRPr="00925C16" w:rsidRDefault="00E82750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B65534"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61BA" w14:textId="77777777" w:rsidR="005C60FB" w:rsidRPr="005C60FB" w:rsidRDefault="005C60FB" w:rsidP="005C60FB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Prestige</w:t>
            </w:r>
            <w:proofErr w:type="spellEnd"/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Sara Błaszczyk</w:t>
            </w:r>
          </w:p>
          <w:p w14:paraId="37100865" w14:textId="77777777" w:rsidR="005C60FB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ul. Cybernetyki 19B</w:t>
            </w:r>
          </w:p>
          <w:p w14:paraId="34B09CBB" w14:textId="6D923A22" w:rsidR="00B65534" w:rsidRPr="004F048D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02-677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8B2C" w14:textId="3239C6F4" w:rsidR="00B65534" w:rsidRPr="00925C16" w:rsidRDefault="005C60FB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sz w:val="20"/>
                <w:szCs w:val="20"/>
              </w:rPr>
              <w:t>45 170,52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422C" w14:textId="77777777" w:rsidR="00B65534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A3D45D9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9C0E052" w14:textId="602DBB6D" w:rsidR="005361C2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73,90</w:t>
            </w:r>
          </w:p>
        </w:tc>
      </w:tr>
      <w:tr w:rsidR="00B65534" w:rsidRPr="00925C16" w14:paraId="46CF5E14" w14:textId="076A9431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4C89" w14:textId="58F2579F" w:rsidR="00B65534" w:rsidRPr="00925C16" w:rsidRDefault="00B65534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7513" w14:textId="77777777" w:rsidR="005C60FB" w:rsidRPr="005C60FB" w:rsidRDefault="005C60FB" w:rsidP="005C60FB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CORLAND Sp. z o.o.</w:t>
            </w:r>
          </w:p>
          <w:p w14:paraId="7959158B" w14:textId="77777777" w:rsidR="005C60FB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ul. Sardyńska 1/25</w:t>
            </w:r>
          </w:p>
          <w:p w14:paraId="19BF1BF5" w14:textId="58B65FC6" w:rsidR="00B65534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02-761 Warszawa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46F7" w14:textId="0F45D91F" w:rsidR="00B65534" w:rsidRPr="00925C16" w:rsidRDefault="005C60FB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50 356,20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88B2" w14:textId="77777777" w:rsidR="00B65534" w:rsidRDefault="00B65534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3EA8E5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C3E396" w14:textId="7A20ADDC" w:rsidR="005361C2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66,29</w:t>
            </w:r>
          </w:p>
        </w:tc>
      </w:tr>
      <w:tr w:rsidR="004C6CC1" w:rsidRPr="00925C16" w14:paraId="1D863097" w14:textId="77777777" w:rsidTr="00B65534">
        <w:trPr>
          <w:trHeight w:val="117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F6C9" w14:textId="15608E32" w:rsidR="004C6CC1" w:rsidRPr="00925C16" w:rsidRDefault="004C6CC1" w:rsidP="00925C1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8275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4B7" w14:textId="77777777" w:rsidR="005C60FB" w:rsidRPr="005C60FB" w:rsidRDefault="005C60FB" w:rsidP="005C60FB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PPHU LIR ELŻBIETA ZAJET</w:t>
            </w:r>
          </w:p>
          <w:p w14:paraId="5AF83198" w14:textId="77777777" w:rsidR="005C60FB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ul. Grunwaldzka 2</w:t>
            </w:r>
          </w:p>
          <w:p w14:paraId="7BAD288D" w14:textId="5E71D1EB" w:rsidR="004C6CC1" w:rsidRPr="005C60FB" w:rsidRDefault="005C60FB" w:rsidP="005C60FB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60FB">
              <w:rPr>
                <w:rFonts w:ascii="Arial" w:hAnsi="Arial" w:cs="Arial"/>
                <w:b/>
                <w:bCs/>
                <w:sz w:val="20"/>
                <w:szCs w:val="20"/>
              </w:rPr>
              <w:t>82-300 Elbląg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9785" w14:textId="2F7DC3A8" w:rsidR="004C6CC1" w:rsidRPr="00925C16" w:rsidRDefault="005C60FB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76 900,00 zł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6B6" w14:textId="77777777" w:rsidR="004C6CC1" w:rsidRDefault="004C6CC1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2A59F0" w14:textId="77777777" w:rsidR="005361C2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E368B2E" w14:textId="5A9CB181" w:rsidR="005361C2" w:rsidRPr="00925C16" w:rsidRDefault="005361C2" w:rsidP="00985E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43,41</w:t>
            </w:r>
          </w:p>
        </w:tc>
      </w:tr>
    </w:tbl>
    <w:p w14:paraId="0E492914" w14:textId="77777777" w:rsidR="00C1350C" w:rsidRPr="00925C16" w:rsidRDefault="00C1350C" w:rsidP="00E82750">
      <w:pPr>
        <w:spacing w:line="360" w:lineRule="auto"/>
        <w:ind w:right="-200"/>
        <w:rPr>
          <w:rFonts w:ascii="Arial" w:hAnsi="Arial" w:cs="Arial"/>
          <w:sz w:val="20"/>
          <w:szCs w:val="20"/>
        </w:rPr>
      </w:pPr>
    </w:p>
    <w:p w14:paraId="09C987BA" w14:textId="77777777" w:rsidR="005B7C12" w:rsidRDefault="005B7C12" w:rsidP="00E26ACD">
      <w:pPr>
        <w:spacing w:line="360" w:lineRule="auto"/>
        <w:ind w:right="-200"/>
        <w:contextualSpacing/>
        <w:rPr>
          <w:rFonts w:ascii="Arial" w:hAnsi="Arial" w:cs="Arial"/>
          <w:sz w:val="20"/>
          <w:szCs w:val="20"/>
        </w:rPr>
      </w:pPr>
    </w:p>
    <w:p w14:paraId="5706F940" w14:textId="42E9A75A" w:rsidR="005B7C12" w:rsidRPr="005B7C12" w:rsidRDefault="005B7C12" w:rsidP="005B7C12">
      <w:pPr>
        <w:tabs>
          <w:tab w:val="left" w:pos="851"/>
        </w:tabs>
        <w:spacing w:line="360" w:lineRule="auto"/>
        <w:jc w:val="both"/>
        <w:rPr>
          <w:rFonts w:ascii="Arial" w:hAnsi="Arial" w:cs="Arial"/>
          <w:sz w:val="20"/>
          <w:szCs w:val="20"/>
          <w:lang w:eastAsia="x-none"/>
        </w:rPr>
      </w:pPr>
      <w:r w:rsidRPr="00214A39">
        <w:rPr>
          <w:rFonts w:ascii="Arial" w:hAnsi="Arial" w:cs="Arial"/>
          <w:sz w:val="20"/>
          <w:szCs w:val="20"/>
          <w:lang w:val="x-none" w:eastAsia="x-none"/>
        </w:rPr>
        <w:t>W przedmiotowym postępowaniu wpłynęł</w:t>
      </w:r>
      <w:r>
        <w:rPr>
          <w:rFonts w:ascii="Arial" w:hAnsi="Arial" w:cs="Arial"/>
          <w:sz w:val="20"/>
          <w:szCs w:val="20"/>
          <w:lang w:eastAsia="x-none"/>
        </w:rPr>
        <w:t>a</w:t>
      </w:r>
      <w:r w:rsidRPr="00214A39">
        <w:rPr>
          <w:rFonts w:ascii="Arial" w:hAnsi="Arial" w:cs="Arial"/>
          <w:sz w:val="20"/>
          <w:szCs w:val="20"/>
          <w:lang w:val="x-none" w:eastAsia="x-none"/>
        </w:rPr>
        <w:t xml:space="preserve"> również ofert</w:t>
      </w:r>
      <w:r>
        <w:rPr>
          <w:rFonts w:ascii="Arial" w:hAnsi="Arial" w:cs="Arial"/>
          <w:sz w:val="20"/>
          <w:szCs w:val="20"/>
          <w:lang w:eastAsia="x-none"/>
        </w:rPr>
        <w:t>a</w:t>
      </w:r>
      <w:r w:rsidRPr="00214A39">
        <w:rPr>
          <w:rFonts w:ascii="Arial" w:hAnsi="Arial" w:cs="Arial"/>
          <w:sz w:val="20"/>
          <w:szCs w:val="20"/>
          <w:lang w:val="x-none" w:eastAsia="x-none"/>
        </w:rPr>
        <w:t xml:space="preserve"> złożon</w:t>
      </w:r>
      <w:r>
        <w:rPr>
          <w:rFonts w:ascii="Arial" w:hAnsi="Arial" w:cs="Arial"/>
          <w:sz w:val="20"/>
          <w:szCs w:val="20"/>
          <w:lang w:eastAsia="x-none"/>
        </w:rPr>
        <w:t>a</w:t>
      </w:r>
      <w:r w:rsidRPr="00214A39">
        <w:rPr>
          <w:rFonts w:ascii="Arial" w:hAnsi="Arial" w:cs="Arial"/>
          <w:sz w:val="20"/>
          <w:szCs w:val="20"/>
          <w:lang w:val="x-none" w:eastAsia="x-none"/>
        </w:rPr>
        <w:t xml:space="preserve"> przez Wykonawc</w:t>
      </w:r>
      <w:r>
        <w:rPr>
          <w:rFonts w:ascii="Arial" w:hAnsi="Arial" w:cs="Arial"/>
          <w:sz w:val="20"/>
          <w:szCs w:val="20"/>
          <w:lang w:eastAsia="x-none"/>
        </w:rPr>
        <w:t>ę:</w:t>
      </w:r>
    </w:p>
    <w:p w14:paraId="20350A52" w14:textId="71B7A4D1" w:rsidR="005B7C12" w:rsidRPr="005B7C12" w:rsidRDefault="005B7C12" w:rsidP="005B7C12">
      <w:pPr>
        <w:pStyle w:val="Akapitzlist"/>
        <w:numPr>
          <w:ilvl w:val="0"/>
          <w:numId w:val="12"/>
        </w:numPr>
        <w:spacing w:line="360" w:lineRule="auto"/>
        <w:ind w:left="709" w:right="-200" w:hanging="425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5B7C12">
        <w:rPr>
          <w:rFonts w:ascii="Arial" w:hAnsi="Arial" w:cs="Arial"/>
          <w:b/>
          <w:bCs/>
          <w:sz w:val="20"/>
          <w:szCs w:val="20"/>
        </w:rPr>
        <w:t>Studio Siedem Żółtowski Grzegorz</w:t>
      </w:r>
    </w:p>
    <w:p w14:paraId="2DD9B8E4" w14:textId="77777777" w:rsidR="005B7C12" w:rsidRPr="005B7C12" w:rsidRDefault="005B7C12" w:rsidP="005B7C12">
      <w:pPr>
        <w:pStyle w:val="Akapitzlist"/>
        <w:spacing w:line="360" w:lineRule="auto"/>
        <w:ind w:left="720"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5B7C12">
        <w:rPr>
          <w:rFonts w:ascii="Arial" w:hAnsi="Arial" w:cs="Arial"/>
          <w:b/>
          <w:bCs/>
          <w:sz w:val="20"/>
          <w:szCs w:val="20"/>
        </w:rPr>
        <w:t>ul. Myślenicka 186</w:t>
      </w:r>
    </w:p>
    <w:p w14:paraId="1496D926" w14:textId="77777777" w:rsidR="005B7C12" w:rsidRPr="005B7C12" w:rsidRDefault="005B7C12" w:rsidP="005B7C12">
      <w:pPr>
        <w:pStyle w:val="Akapitzlist"/>
        <w:spacing w:line="360" w:lineRule="auto"/>
        <w:ind w:left="720"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5B7C12">
        <w:rPr>
          <w:rFonts w:ascii="Arial" w:hAnsi="Arial" w:cs="Arial"/>
          <w:b/>
          <w:bCs/>
          <w:sz w:val="20"/>
          <w:szCs w:val="20"/>
        </w:rPr>
        <w:t>30-698 Kraków</w:t>
      </w:r>
    </w:p>
    <w:p w14:paraId="7A1543DE" w14:textId="77777777" w:rsidR="005B7C12" w:rsidRPr="005B7C12" w:rsidRDefault="005B7C12" w:rsidP="005B7C12">
      <w:pPr>
        <w:pStyle w:val="Akapitzlist"/>
        <w:spacing w:line="360" w:lineRule="auto"/>
        <w:ind w:left="720" w:right="-200"/>
        <w:jc w:val="both"/>
        <w:rPr>
          <w:rFonts w:ascii="Arial" w:hAnsi="Arial" w:cs="Arial"/>
          <w:sz w:val="20"/>
          <w:szCs w:val="20"/>
        </w:rPr>
      </w:pPr>
      <w:r w:rsidRPr="005B7C12">
        <w:rPr>
          <w:rFonts w:ascii="Arial" w:hAnsi="Arial" w:cs="Arial"/>
          <w:sz w:val="20"/>
          <w:szCs w:val="20"/>
        </w:rPr>
        <w:t>Cena brutto:34 730,28 zł</w:t>
      </w:r>
    </w:p>
    <w:p w14:paraId="49B0AA3F" w14:textId="2D31EE1F" w:rsidR="005B7C12" w:rsidRPr="005B7C12" w:rsidRDefault="005B7C12" w:rsidP="005B7C12">
      <w:pPr>
        <w:spacing w:line="360" w:lineRule="auto"/>
        <w:ind w:right="-200"/>
        <w:jc w:val="both"/>
        <w:rPr>
          <w:rFonts w:ascii="Arial" w:hAnsi="Arial" w:cs="Arial"/>
          <w:sz w:val="20"/>
          <w:szCs w:val="20"/>
        </w:rPr>
      </w:pPr>
      <w:r w:rsidRPr="005B7C12">
        <w:rPr>
          <w:rFonts w:ascii="Arial" w:hAnsi="Arial" w:cs="Arial"/>
          <w:sz w:val="20"/>
          <w:szCs w:val="20"/>
        </w:rPr>
        <w:t xml:space="preserve">Oferta pozostawiona bez rozpatrzenia, z uwagi na brak </w:t>
      </w:r>
      <w:r>
        <w:rPr>
          <w:rFonts w:ascii="Arial" w:hAnsi="Arial" w:cs="Arial"/>
          <w:sz w:val="20"/>
          <w:szCs w:val="20"/>
        </w:rPr>
        <w:t xml:space="preserve">podpisu </w:t>
      </w:r>
      <w:r w:rsidRPr="005B7C12">
        <w:rPr>
          <w:rFonts w:ascii="Arial" w:hAnsi="Arial" w:cs="Arial"/>
          <w:sz w:val="20"/>
          <w:szCs w:val="20"/>
        </w:rPr>
        <w:t xml:space="preserve">Wykonawcy. </w:t>
      </w:r>
    </w:p>
    <w:p w14:paraId="6243B4E1" w14:textId="77777777" w:rsidR="005B7C12" w:rsidRDefault="005B7C12" w:rsidP="005B7C12">
      <w:pPr>
        <w:spacing w:line="360" w:lineRule="auto"/>
        <w:ind w:right="-200"/>
        <w:contextualSpacing/>
        <w:jc w:val="both"/>
        <w:rPr>
          <w:rFonts w:ascii="Arial" w:hAnsi="Arial" w:cs="Arial"/>
          <w:sz w:val="20"/>
          <w:szCs w:val="20"/>
        </w:rPr>
      </w:pPr>
    </w:p>
    <w:p w14:paraId="7E701F11" w14:textId="30B7E92C" w:rsidR="00A5406B" w:rsidRPr="00E26ACD" w:rsidRDefault="00925C16" w:rsidP="00E26ACD">
      <w:pPr>
        <w:spacing w:line="360" w:lineRule="auto"/>
        <w:ind w:right="-200"/>
        <w:contextualSpacing/>
        <w:rPr>
          <w:rFonts w:ascii="Arial" w:hAnsi="Arial" w:cs="Arial"/>
          <w:b/>
          <w:bCs/>
          <w:sz w:val="20"/>
          <w:szCs w:val="20"/>
        </w:rPr>
      </w:pPr>
      <w:r w:rsidRPr="0001363B">
        <w:rPr>
          <w:rFonts w:ascii="Arial" w:hAnsi="Arial" w:cs="Arial"/>
          <w:sz w:val="20"/>
          <w:szCs w:val="20"/>
        </w:rPr>
        <w:t xml:space="preserve">Jako wykonawcę usługi </w:t>
      </w:r>
      <w:r w:rsidRPr="00E26ACD">
        <w:rPr>
          <w:rFonts w:ascii="Arial" w:hAnsi="Arial" w:cs="Arial"/>
          <w:sz w:val="20"/>
          <w:szCs w:val="20"/>
        </w:rPr>
        <w:t>wskazujemy</w:t>
      </w:r>
      <w:r w:rsidR="0001363B" w:rsidRPr="00E26ACD">
        <w:rPr>
          <w:rFonts w:ascii="Arial" w:hAnsi="Arial" w:cs="Arial"/>
          <w:sz w:val="20"/>
          <w:szCs w:val="20"/>
        </w:rPr>
        <w:t xml:space="preserve"> </w:t>
      </w:r>
      <w:r w:rsidR="00E26ACD" w:rsidRPr="00E26ACD">
        <w:rPr>
          <w:rFonts w:ascii="Arial" w:hAnsi="Arial" w:cs="Arial"/>
          <w:sz w:val="20"/>
          <w:szCs w:val="20"/>
        </w:rPr>
        <w:t>firmę</w:t>
      </w:r>
      <w:r w:rsidR="00E26ACD">
        <w:rPr>
          <w:rFonts w:ascii="Arial" w:hAnsi="Arial" w:cs="Arial"/>
          <w:b/>
          <w:bCs/>
          <w:sz w:val="20"/>
          <w:szCs w:val="20"/>
        </w:rPr>
        <w:t xml:space="preserve"> </w:t>
      </w:r>
      <w:r w:rsidR="00E26ACD" w:rsidRPr="00E26ACD">
        <w:rPr>
          <w:rFonts w:ascii="Arial" w:hAnsi="Arial" w:cs="Arial"/>
          <w:b/>
          <w:bCs/>
          <w:sz w:val="20"/>
          <w:szCs w:val="20"/>
        </w:rPr>
        <w:t>Podarowane.pl Biedrzycki Spółka Jawna</w:t>
      </w:r>
      <w:r w:rsidR="00E26ACD">
        <w:rPr>
          <w:rFonts w:ascii="Arial" w:hAnsi="Arial" w:cs="Arial"/>
          <w:b/>
          <w:bCs/>
          <w:sz w:val="20"/>
          <w:szCs w:val="20"/>
        </w:rPr>
        <w:t xml:space="preserve"> </w:t>
      </w:r>
      <w:r w:rsidR="0001363B" w:rsidRPr="0001363B">
        <w:rPr>
          <w:rFonts w:ascii="Arial" w:hAnsi="Arial" w:cs="Arial"/>
          <w:b/>
          <w:bCs/>
          <w:sz w:val="20"/>
          <w:szCs w:val="20"/>
        </w:rPr>
        <w:t xml:space="preserve">z </w:t>
      </w:r>
      <w:proofErr w:type="spellStart"/>
      <w:r w:rsidR="00E26ACD">
        <w:rPr>
          <w:rFonts w:ascii="Arial" w:hAnsi="Arial" w:cs="Arial"/>
          <w:b/>
          <w:bCs/>
          <w:sz w:val="20"/>
          <w:szCs w:val="20"/>
        </w:rPr>
        <w:t>Rzeszotarów</w:t>
      </w:r>
      <w:proofErr w:type="spellEnd"/>
      <w:r w:rsidRPr="0001363B">
        <w:rPr>
          <w:rFonts w:ascii="Arial" w:hAnsi="Arial" w:cs="Arial"/>
          <w:sz w:val="20"/>
          <w:szCs w:val="20"/>
        </w:rPr>
        <w:t xml:space="preserve">, </w:t>
      </w:r>
      <w:r w:rsidRPr="0001363B">
        <w:rPr>
          <w:rFonts w:ascii="Arial" w:hAnsi="Arial" w:cs="Arial"/>
          <w:bCs/>
          <w:sz w:val="20"/>
          <w:szCs w:val="20"/>
        </w:rPr>
        <w:t>która</w:t>
      </w:r>
      <w:r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sz w:val="20"/>
          <w:szCs w:val="20"/>
        </w:rPr>
        <w:t xml:space="preserve">przedstawiła ofertę najkorzystniejszą zgodnie z przyjętym kryterium oceny ofert (cena brutto – 100%), tj., która zaoferowała cenę brutto za wykonanie całości zamówienia: </w:t>
      </w:r>
      <w:r w:rsidR="0001363B" w:rsidRPr="0001363B">
        <w:rPr>
          <w:rFonts w:ascii="Arial" w:hAnsi="Arial" w:cs="Arial"/>
          <w:b/>
          <w:sz w:val="20"/>
          <w:szCs w:val="20"/>
        </w:rPr>
        <w:t>3</w:t>
      </w:r>
      <w:r w:rsidR="00E26ACD">
        <w:rPr>
          <w:rFonts w:ascii="Arial" w:hAnsi="Arial" w:cs="Arial"/>
          <w:b/>
          <w:sz w:val="20"/>
          <w:szCs w:val="20"/>
        </w:rPr>
        <w:t>3 382,20</w:t>
      </w:r>
      <w:r w:rsidR="0001363B"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b/>
          <w:sz w:val="20"/>
          <w:szCs w:val="20"/>
        </w:rPr>
        <w:t>zł.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Pr="0001363B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sectPr w:rsidR="00A5406B" w:rsidRPr="00E26ACD" w:rsidSect="00CF18B2">
      <w:footerReference w:type="default" r:id="rId7"/>
      <w:headerReference w:type="first" r:id="rId8"/>
      <w:footerReference w:type="first" r:id="rId9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C1F3B"/>
    <w:multiLevelType w:val="hybridMultilevel"/>
    <w:tmpl w:val="AF469E62"/>
    <w:lvl w:ilvl="0" w:tplc="827C56B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A04AD"/>
    <w:multiLevelType w:val="hybridMultilevel"/>
    <w:tmpl w:val="D05AAB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E1A9B"/>
    <w:multiLevelType w:val="hybridMultilevel"/>
    <w:tmpl w:val="C2EC5572"/>
    <w:lvl w:ilvl="0" w:tplc="1D104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0048631">
    <w:abstractNumId w:val="10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59309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6626187">
    <w:abstractNumId w:val="9"/>
  </w:num>
  <w:num w:numId="4" w16cid:durableId="1219825125">
    <w:abstractNumId w:val="3"/>
  </w:num>
  <w:num w:numId="5" w16cid:durableId="879782512">
    <w:abstractNumId w:val="8"/>
  </w:num>
  <w:num w:numId="6" w16cid:durableId="1840343052">
    <w:abstractNumId w:val="0"/>
  </w:num>
  <w:num w:numId="7" w16cid:durableId="359547230">
    <w:abstractNumId w:val="4"/>
  </w:num>
  <w:num w:numId="8" w16cid:durableId="350617869">
    <w:abstractNumId w:val="1"/>
  </w:num>
  <w:num w:numId="9" w16cid:durableId="2113476438">
    <w:abstractNumId w:val="6"/>
  </w:num>
  <w:num w:numId="10" w16cid:durableId="69892919">
    <w:abstractNumId w:val="2"/>
  </w:num>
  <w:num w:numId="11" w16cid:durableId="13988196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58753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1363B"/>
    <w:rsid w:val="00041462"/>
    <w:rsid w:val="00045A8E"/>
    <w:rsid w:val="000A352B"/>
    <w:rsid w:val="000A52E1"/>
    <w:rsid w:val="000C75F9"/>
    <w:rsid w:val="000E7924"/>
    <w:rsid w:val="000F56E6"/>
    <w:rsid w:val="00111604"/>
    <w:rsid w:val="001271B4"/>
    <w:rsid w:val="00167E48"/>
    <w:rsid w:val="00180FCD"/>
    <w:rsid w:val="001910EC"/>
    <w:rsid w:val="001A5AB6"/>
    <w:rsid w:val="001C6C0A"/>
    <w:rsid w:val="001D5D33"/>
    <w:rsid w:val="001E4361"/>
    <w:rsid w:val="001F5973"/>
    <w:rsid w:val="00204D2E"/>
    <w:rsid w:val="0020681B"/>
    <w:rsid w:val="00216D4F"/>
    <w:rsid w:val="00221CF4"/>
    <w:rsid w:val="00233C00"/>
    <w:rsid w:val="00271338"/>
    <w:rsid w:val="00281201"/>
    <w:rsid w:val="00293FAC"/>
    <w:rsid w:val="002A3073"/>
    <w:rsid w:val="002B12E3"/>
    <w:rsid w:val="002B2177"/>
    <w:rsid w:val="002B6525"/>
    <w:rsid w:val="002F6490"/>
    <w:rsid w:val="0030774A"/>
    <w:rsid w:val="003166CC"/>
    <w:rsid w:val="00325F1C"/>
    <w:rsid w:val="00330DA4"/>
    <w:rsid w:val="00334387"/>
    <w:rsid w:val="00346BF3"/>
    <w:rsid w:val="00352A61"/>
    <w:rsid w:val="00361957"/>
    <w:rsid w:val="00364511"/>
    <w:rsid w:val="00394248"/>
    <w:rsid w:val="003C3A52"/>
    <w:rsid w:val="003C5854"/>
    <w:rsid w:val="003E66A0"/>
    <w:rsid w:val="00411F3D"/>
    <w:rsid w:val="00441B19"/>
    <w:rsid w:val="00445149"/>
    <w:rsid w:val="00457D7E"/>
    <w:rsid w:val="00484343"/>
    <w:rsid w:val="004B374F"/>
    <w:rsid w:val="004C12D3"/>
    <w:rsid w:val="004C1F80"/>
    <w:rsid w:val="004C6CC1"/>
    <w:rsid w:val="004F048D"/>
    <w:rsid w:val="004F4105"/>
    <w:rsid w:val="00516240"/>
    <w:rsid w:val="00534D4F"/>
    <w:rsid w:val="005361C2"/>
    <w:rsid w:val="00550306"/>
    <w:rsid w:val="00555720"/>
    <w:rsid w:val="0057425C"/>
    <w:rsid w:val="005865B2"/>
    <w:rsid w:val="005962BE"/>
    <w:rsid w:val="005B0D15"/>
    <w:rsid w:val="005B64C5"/>
    <w:rsid w:val="005B7C12"/>
    <w:rsid w:val="005C60FB"/>
    <w:rsid w:val="005E29F0"/>
    <w:rsid w:val="00614424"/>
    <w:rsid w:val="00614D71"/>
    <w:rsid w:val="00621187"/>
    <w:rsid w:val="00622288"/>
    <w:rsid w:val="0062504A"/>
    <w:rsid w:val="00632D41"/>
    <w:rsid w:val="00650698"/>
    <w:rsid w:val="00681532"/>
    <w:rsid w:val="00690058"/>
    <w:rsid w:val="00697D7C"/>
    <w:rsid w:val="006A19DD"/>
    <w:rsid w:val="00703EE3"/>
    <w:rsid w:val="00711F96"/>
    <w:rsid w:val="0072731C"/>
    <w:rsid w:val="007577B2"/>
    <w:rsid w:val="00761FC3"/>
    <w:rsid w:val="00783503"/>
    <w:rsid w:val="00795019"/>
    <w:rsid w:val="007A2077"/>
    <w:rsid w:val="007C5314"/>
    <w:rsid w:val="007D2D0A"/>
    <w:rsid w:val="007E0D43"/>
    <w:rsid w:val="00823CF4"/>
    <w:rsid w:val="008348E2"/>
    <w:rsid w:val="00844BE2"/>
    <w:rsid w:val="00847C68"/>
    <w:rsid w:val="00847FC3"/>
    <w:rsid w:val="00861696"/>
    <w:rsid w:val="00865128"/>
    <w:rsid w:val="00865357"/>
    <w:rsid w:val="00865834"/>
    <w:rsid w:val="00884B1B"/>
    <w:rsid w:val="008A0F30"/>
    <w:rsid w:val="008B48CD"/>
    <w:rsid w:val="008B7A7F"/>
    <w:rsid w:val="008D5CD6"/>
    <w:rsid w:val="008E4216"/>
    <w:rsid w:val="008F0309"/>
    <w:rsid w:val="008F2DD4"/>
    <w:rsid w:val="008F74B1"/>
    <w:rsid w:val="009069B0"/>
    <w:rsid w:val="0091514D"/>
    <w:rsid w:val="00925C16"/>
    <w:rsid w:val="009349C1"/>
    <w:rsid w:val="00947B51"/>
    <w:rsid w:val="00957D73"/>
    <w:rsid w:val="00962C64"/>
    <w:rsid w:val="00963D39"/>
    <w:rsid w:val="0098478D"/>
    <w:rsid w:val="00985EF8"/>
    <w:rsid w:val="009918C1"/>
    <w:rsid w:val="00994616"/>
    <w:rsid w:val="009C3345"/>
    <w:rsid w:val="009D548A"/>
    <w:rsid w:val="009E7833"/>
    <w:rsid w:val="00A00CFB"/>
    <w:rsid w:val="00A01EBE"/>
    <w:rsid w:val="00A17AE0"/>
    <w:rsid w:val="00A24612"/>
    <w:rsid w:val="00A3375E"/>
    <w:rsid w:val="00A468EB"/>
    <w:rsid w:val="00A4765F"/>
    <w:rsid w:val="00A47A1E"/>
    <w:rsid w:val="00A52C4C"/>
    <w:rsid w:val="00A5406B"/>
    <w:rsid w:val="00A55265"/>
    <w:rsid w:val="00A62BDD"/>
    <w:rsid w:val="00A63171"/>
    <w:rsid w:val="00A6459C"/>
    <w:rsid w:val="00A87113"/>
    <w:rsid w:val="00AA4611"/>
    <w:rsid w:val="00AB505E"/>
    <w:rsid w:val="00AB6D68"/>
    <w:rsid w:val="00AF18B3"/>
    <w:rsid w:val="00B06A02"/>
    <w:rsid w:val="00B07D5E"/>
    <w:rsid w:val="00B226DD"/>
    <w:rsid w:val="00B24441"/>
    <w:rsid w:val="00B362AB"/>
    <w:rsid w:val="00B3665B"/>
    <w:rsid w:val="00B562BC"/>
    <w:rsid w:val="00B60819"/>
    <w:rsid w:val="00B64E52"/>
    <w:rsid w:val="00B65534"/>
    <w:rsid w:val="00B75739"/>
    <w:rsid w:val="00B873DC"/>
    <w:rsid w:val="00B92DA2"/>
    <w:rsid w:val="00B9792F"/>
    <w:rsid w:val="00BA6495"/>
    <w:rsid w:val="00BB3048"/>
    <w:rsid w:val="00BC0FE2"/>
    <w:rsid w:val="00BC3A7E"/>
    <w:rsid w:val="00C0570A"/>
    <w:rsid w:val="00C1350C"/>
    <w:rsid w:val="00C71D4B"/>
    <w:rsid w:val="00CA0104"/>
    <w:rsid w:val="00CA4BC3"/>
    <w:rsid w:val="00CB791E"/>
    <w:rsid w:val="00CD23FB"/>
    <w:rsid w:val="00CD4A72"/>
    <w:rsid w:val="00CF18B2"/>
    <w:rsid w:val="00D252B0"/>
    <w:rsid w:val="00D3340A"/>
    <w:rsid w:val="00D3639B"/>
    <w:rsid w:val="00D460B7"/>
    <w:rsid w:val="00D50AC5"/>
    <w:rsid w:val="00D71579"/>
    <w:rsid w:val="00D80230"/>
    <w:rsid w:val="00D822F0"/>
    <w:rsid w:val="00D951E2"/>
    <w:rsid w:val="00DA7BAC"/>
    <w:rsid w:val="00DB6317"/>
    <w:rsid w:val="00DC617F"/>
    <w:rsid w:val="00DE4C4C"/>
    <w:rsid w:val="00DE51A1"/>
    <w:rsid w:val="00DF1983"/>
    <w:rsid w:val="00E26ACD"/>
    <w:rsid w:val="00E3445F"/>
    <w:rsid w:val="00E468BB"/>
    <w:rsid w:val="00E50798"/>
    <w:rsid w:val="00E565BF"/>
    <w:rsid w:val="00E6041A"/>
    <w:rsid w:val="00E82750"/>
    <w:rsid w:val="00E87917"/>
    <w:rsid w:val="00ED48FA"/>
    <w:rsid w:val="00EE6D5D"/>
    <w:rsid w:val="00EF75B8"/>
    <w:rsid w:val="00F02F0C"/>
    <w:rsid w:val="00F261AC"/>
    <w:rsid w:val="00F3456B"/>
    <w:rsid w:val="00F42846"/>
    <w:rsid w:val="00F45EFA"/>
    <w:rsid w:val="00F53ADD"/>
    <w:rsid w:val="00F96F11"/>
    <w:rsid w:val="00FA1179"/>
    <w:rsid w:val="00FD02F4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StopkaZnak">
    <w:name w:val="Stopka Znak"/>
    <w:basedOn w:val="Domylnaczcionkaakapitu"/>
    <w:link w:val="Stopka"/>
    <w:uiPriority w:val="99"/>
    <w:rsid w:val="00985EF8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531</TotalTime>
  <Pages>2</Pages>
  <Words>327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2369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Weronika Wadlewska</cp:lastModifiedBy>
  <cp:revision>80</cp:revision>
  <cp:lastPrinted>2024-03-26T12:18:00Z</cp:lastPrinted>
  <dcterms:created xsi:type="dcterms:W3CDTF">2023-03-01T07:24:00Z</dcterms:created>
  <dcterms:modified xsi:type="dcterms:W3CDTF">2024-05-10T07:45:00Z</dcterms:modified>
</cp:coreProperties>
</file>