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F18694" w14:textId="05426F2E" w:rsidR="006A19DD" w:rsidRPr="00EE0716" w:rsidRDefault="006A19DD" w:rsidP="006A19DD">
      <w:pPr>
        <w:tabs>
          <w:tab w:val="left" w:pos="5580"/>
        </w:tabs>
        <w:jc w:val="right"/>
        <w:rPr>
          <w:rFonts w:ascii="Arial" w:hAnsi="Arial" w:cs="Arial"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>Łódź, dnia</w:t>
      </w:r>
      <w:r>
        <w:rPr>
          <w:rFonts w:ascii="Arial" w:hAnsi="Arial" w:cs="Arial"/>
          <w:sz w:val="20"/>
          <w:szCs w:val="20"/>
        </w:rPr>
        <w:t xml:space="preserve"> </w:t>
      </w:r>
      <w:r w:rsidR="00925C16">
        <w:rPr>
          <w:rFonts w:ascii="Arial" w:hAnsi="Arial" w:cs="Arial"/>
          <w:sz w:val="20"/>
          <w:szCs w:val="20"/>
        </w:rPr>
        <w:t>26</w:t>
      </w:r>
      <w:r>
        <w:rPr>
          <w:rFonts w:ascii="Arial" w:hAnsi="Arial" w:cs="Arial"/>
          <w:sz w:val="20"/>
          <w:szCs w:val="20"/>
        </w:rPr>
        <w:t xml:space="preserve"> </w:t>
      </w:r>
      <w:r w:rsidR="00925C16">
        <w:rPr>
          <w:rFonts w:ascii="Arial" w:hAnsi="Arial" w:cs="Arial"/>
          <w:sz w:val="20"/>
          <w:szCs w:val="20"/>
        </w:rPr>
        <w:t>marca</w:t>
      </w:r>
      <w:r>
        <w:rPr>
          <w:rFonts w:ascii="Arial" w:hAnsi="Arial" w:cs="Arial"/>
          <w:sz w:val="20"/>
          <w:szCs w:val="20"/>
        </w:rPr>
        <w:t xml:space="preserve"> </w:t>
      </w:r>
      <w:r w:rsidRPr="00EE0716">
        <w:rPr>
          <w:rFonts w:ascii="Arial" w:hAnsi="Arial" w:cs="Arial"/>
          <w:sz w:val="20"/>
          <w:szCs w:val="20"/>
        </w:rPr>
        <w:t>202</w:t>
      </w:r>
      <w:r>
        <w:rPr>
          <w:rFonts w:ascii="Arial" w:hAnsi="Arial" w:cs="Arial"/>
          <w:sz w:val="20"/>
          <w:szCs w:val="20"/>
        </w:rPr>
        <w:t>4</w:t>
      </w:r>
      <w:r w:rsidRPr="00EE0716">
        <w:rPr>
          <w:rFonts w:ascii="Arial" w:hAnsi="Arial" w:cs="Arial"/>
          <w:sz w:val="20"/>
          <w:szCs w:val="20"/>
        </w:rPr>
        <w:t xml:space="preserve"> r.</w:t>
      </w:r>
    </w:p>
    <w:p w14:paraId="32C4AC9D" w14:textId="77777777" w:rsidR="006A19DD" w:rsidRPr="00EE0716" w:rsidRDefault="006A19DD" w:rsidP="006A19DD">
      <w:pPr>
        <w:tabs>
          <w:tab w:val="left" w:pos="5580"/>
        </w:tabs>
        <w:jc w:val="right"/>
        <w:rPr>
          <w:rFonts w:ascii="Arial" w:hAnsi="Arial" w:cs="Arial"/>
          <w:sz w:val="20"/>
          <w:szCs w:val="20"/>
        </w:rPr>
      </w:pPr>
    </w:p>
    <w:p w14:paraId="3E1EDC80" w14:textId="77777777" w:rsidR="006A19DD" w:rsidRPr="00EE0716" w:rsidRDefault="006A19DD" w:rsidP="006A19DD">
      <w:pPr>
        <w:tabs>
          <w:tab w:val="left" w:pos="5580"/>
        </w:tabs>
        <w:jc w:val="right"/>
        <w:rPr>
          <w:rFonts w:ascii="Arial" w:hAnsi="Arial" w:cs="Arial"/>
          <w:sz w:val="20"/>
          <w:szCs w:val="20"/>
        </w:rPr>
      </w:pPr>
    </w:p>
    <w:p w14:paraId="40FDEFB2" w14:textId="77777777" w:rsidR="006A19DD" w:rsidRDefault="006A19DD" w:rsidP="006A19DD">
      <w:pPr>
        <w:tabs>
          <w:tab w:val="left" w:pos="5580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68E1474B" w14:textId="77777777" w:rsidR="006A19DD" w:rsidRDefault="006A19DD" w:rsidP="006A19DD">
      <w:pPr>
        <w:tabs>
          <w:tab w:val="left" w:pos="5580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2578FAF7" w14:textId="77777777" w:rsidR="006A19DD" w:rsidRPr="00EE0716" w:rsidRDefault="006A19DD" w:rsidP="006A19DD">
      <w:pPr>
        <w:tabs>
          <w:tab w:val="left" w:pos="558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INFORMACJA O WYNIKACH POSTĘPOWANIA</w:t>
      </w:r>
    </w:p>
    <w:p w14:paraId="2D408CBB" w14:textId="77777777" w:rsidR="006A19DD" w:rsidRDefault="006A19DD" w:rsidP="006A19DD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2063A1DA" w14:textId="70E1092A" w:rsidR="006A19DD" w:rsidRDefault="006A19DD" w:rsidP="006A19DD">
      <w:pPr>
        <w:tabs>
          <w:tab w:val="left" w:pos="5580"/>
        </w:tabs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dotyczy postępowania: </w:t>
      </w:r>
      <w:r w:rsidRPr="00EE0716">
        <w:rPr>
          <w:rFonts w:ascii="Arial" w:hAnsi="Arial" w:cs="Arial"/>
          <w:b/>
          <w:bCs/>
          <w:sz w:val="20"/>
          <w:szCs w:val="20"/>
        </w:rPr>
        <w:t xml:space="preserve">SP - </w:t>
      </w:r>
      <w:r w:rsidR="00925C16">
        <w:rPr>
          <w:rFonts w:ascii="Arial" w:hAnsi="Arial" w:cs="Arial"/>
          <w:b/>
          <w:bCs/>
          <w:sz w:val="20"/>
          <w:szCs w:val="20"/>
        </w:rPr>
        <w:t>68</w:t>
      </w:r>
      <w:r w:rsidRPr="00EE0716">
        <w:rPr>
          <w:rFonts w:ascii="Arial" w:hAnsi="Arial" w:cs="Arial"/>
          <w:b/>
          <w:bCs/>
          <w:sz w:val="20"/>
          <w:szCs w:val="20"/>
        </w:rPr>
        <w:t>/2</w:t>
      </w:r>
      <w:r>
        <w:rPr>
          <w:rFonts w:ascii="Arial" w:hAnsi="Arial" w:cs="Arial"/>
          <w:b/>
          <w:bCs/>
          <w:sz w:val="20"/>
          <w:szCs w:val="20"/>
        </w:rPr>
        <w:t>4</w:t>
      </w:r>
      <w:r w:rsidRPr="00EE0716">
        <w:rPr>
          <w:rFonts w:ascii="Arial" w:hAnsi="Arial" w:cs="Arial"/>
          <w:b/>
          <w:bCs/>
          <w:sz w:val="20"/>
          <w:szCs w:val="20"/>
        </w:rPr>
        <w:t xml:space="preserve"> – USL/</w:t>
      </w:r>
      <w:r w:rsidR="00925C16">
        <w:rPr>
          <w:rFonts w:ascii="Arial" w:hAnsi="Arial" w:cs="Arial"/>
          <w:b/>
          <w:bCs/>
          <w:sz w:val="20"/>
          <w:szCs w:val="20"/>
        </w:rPr>
        <w:t>44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944D95A" w14:textId="77777777" w:rsidR="006A19DD" w:rsidRPr="00EE0716" w:rsidRDefault="006A19DD" w:rsidP="006A19DD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51530B2A" w14:textId="77777777" w:rsidR="006A19DD" w:rsidRPr="00EE0716" w:rsidRDefault="006A19DD" w:rsidP="006A19DD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79E0304F" w14:textId="226034A0" w:rsidR="006A19DD" w:rsidRPr="00925C16" w:rsidRDefault="006A19DD" w:rsidP="00925C16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 xml:space="preserve">W dniach </w:t>
      </w:r>
      <w:r w:rsidR="00925C16">
        <w:rPr>
          <w:rFonts w:ascii="Arial" w:hAnsi="Arial" w:cs="Arial"/>
          <w:sz w:val="20"/>
          <w:szCs w:val="20"/>
        </w:rPr>
        <w:t>19</w:t>
      </w:r>
      <w:r>
        <w:rPr>
          <w:rFonts w:ascii="Arial" w:hAnsi="Arial" w:cs="Arial"/>
          <w:sz w:val="20"/>
          <w:szCs w:val="20"/>
        </w:rPr>
        <w:t>.0</w:t>
      </w:r>
      <w:r w:rsidR="00925C16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.2024 r. – </w:t>
      </w:r>
      <w:r w:rsidR="00925C16">
        <w:rPr>
          <w:rFonts w:ascii="Arial" w:hAnsi="Arial" w:cs="Arial"/>
          <w:sz w:val="20"/>
          <w:szCs w:val="20"/>
        </w:rPr>
        <w:t>25</w:t>
      </w:r>
      <w:r>
        <w:rPr>
          <w:rFonts w:ascii="Arial" w:hAnsi="Arial" w:cs="Arial"/>
          <w:sz w:val="20"/>
          <w:szCs w:val="20"/>
        </w:rPr>
        <w:t>.0</w:t>
      </w:r>
      <w:r w:rsidR="00925C16">
        <w:rPr>
          <w:rFonts w:ascii="Arial" w:hAnsi="Arial" w:cs="Arial"/>
          <w:sz w:val="20"/>
          <w:szCs w:val="20"/>
        </w:rPr>
        <w:t>3</w:t>
      </w:r>
      <w:r w:rsidRPr="00EE0716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4</w:t>
      </w:r>
      <w:r w:rsidRPr="00EE0716">
        <w:rPr>
          <w:rFonts w:ascii="Arial" w:hAnsi="Arial" w:cs="Arial"/>
          <w:sz w:val="20"/>
          <w:szCs w:val="20"/>
        </w:rPr>
        <w:t xml:space="preserve"> r. w celu wyłonienia wykonawcy usługi </w:t>
      </w:r>
      <w:r w:rsidR="00925C16" w:rsidRPr="00925C16">
        <w:rPr>
          <w:rFonts w:ascii="Arial" w:eastAsia="Calibri" w:hAnsi="Arial" w:cs="Arial"/>
          <w:bCs/>
          <w:sz w:val="20"/>
          <w:szCs w:val="20"/>
          <w:lang w:eastAsia="en-US"/>
        </w:rPr>
        <w:t xml:space="preserve">drukowania i dostarczenia </w:t>
      </w:r>
      <w:r w:rsidR="00925C16">
        <w:rPr>
          <w:rFonts w:ascii="Arial" w:eastAsia="Calibri" w:hAnsi="Arial" w:cs="Arial"/>
          <w:bCs/>
          <w:sz w:val="20"/>
          <w:szCs w:val="20"/>
          <w:lang w:eastAsia="en-US"/>
        </w:rPr>
        <w:br/>
      </w:r>
      <w:r w:rsidR="00925C16" w:rsidRPr="00925C16">
        <w:rPr>
          <w:rFonts w:ascii="Arial" w:eastAsia="Calibri" w:hAnsi="Arial" w:cs="Arial"/>
          <w:bCs/>
          <w:sz w:val="20"/>
          <w:szCs w:val="20"/>
          <w:lang w:eastAsia="en-US"/>
        </w:rPr>
        <w:t xml:space="preserve">do siedziby Wojewódzkiego Urzędu Pracy w Łodzi raportu z badania „Badanie efektywności wsparcia udzielonego ze środków Krajowego Funduszu Szkoleniowego w województwie łódzkim w 2022 roku” </w:t>
      </w:r>
      <w:r w:rsidR="00925C16">
        <w:rPr>
          <w:rFonts w:ascii="Arial" w:eastAsia="Calibri" w:hAnsi="Arial" w:cs="Arial"/>
          <w:bCs/>
          <w:sz w:val="20"/>
          <w:szCs w:val="20"/>
          <w:lang w:eastAsia="en-US"/>
        </w:rPr>
        <w:br/>
      </w:r>
      <w:r w:rsidR="00925C16" w:rsidRPr="00925C16">
        <w:rPr>
          <w:rFonts w:ascii="Arial" w:eastAsia="Calibri" w:hAnsi="Arial" w:cs="Arial"/>
          <w:bCs/>
          <w:sz w:val="20"/>
          <w:szCs w:val="20"/>
          <w:lang w:eastAsia="en-US"/>
        </w:rPr>
        <w:t>w ramach promocji Krajowego Funduszu Szkoleniowego</w:t>
      </w:r>
      <w:r w:rsidR="0001363B">
        <w:rPr>
          <w:rFonts w:ascii="Arial" w:eastAsia="Calibri" w:hAnsi="Arial" w:cs="Arial"/>
          <w:bCs/>
          <w:sz w:val="20"/>
          <w:szCs w:val="20"/>
          <w:lang w:eastAsia="en-US"/>
        </w:rPr>
        <w:t>,</w:t>
      </w:r>
      <w:r w:rsidR="00925C16">
        <w:rPr>
          <w:rFonts w:ascii="Arial" w:hAnsi="Arial" w:cs="Arial"/>
          <w:bCs/>
          <w:sz w:val="20"/>
          <w:szCs w:val="20"/>
        </w:rPr>
        <w:t xml:space="preserve"> </w:t>
      </w:r>
      <w:r w:rsidRPr="00EE0716">
        <w:rPr>
          <w:rFonts w:ascii="Arial" w:hAnsi="Arial" w:cs="Arial"/>
          <w:sz w:val="20"/>
          <w:szCs w:val="20"/>
        </w:rPr>
        <w:t xml:space="preserve">przeprowadzono postępowanie poza przepisami </w:t>
      </w:r>
      <w:proofErr w:type="spellStart"/>
      <w:r w:rsidRPr="00EE0716">
        <w:rPr>
          <w:rFonts w:ascii="Arial" w:hAnsi="Arial" w:cs="Arial"/>
          <w:sz w:val="20"/>
          <w:szCs w:val="20"/>
        </w:rPr>
        <w:t>p.z.p</w:t>
      </w:r>
      <w:proofErr w:type="spellEnd"/>
      <w:r w:rsidRPr="00EE0716">
        <w:rPr>
          <w:rFonts w:ascii="Arial" w:hAnsi="Arial" w:cs="Arial"/>
          <w:sz w:val="20"/>
          <w:szCs w:val="20"/>
        </w:rPr>
        <w:t>.</w:t>
      </w:r>
    </w:p>
    <w:p w14:paraId="28AA2FAD" w14:textId="3D4338EE" w:rsidR="006A19DD" w:rsidRDefault="006A19DD" w:rsidP="00925C16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 xml:space="preserve">Szczegółowe warunki konieczne przy wyborze wykonawcy zostały określone w </w:t>
      </w:r>
      <w:r w:rsidR="00B65534">
        <w:rPr>
          <w:rFonts w:ascii="Arial" w:hAnsi="Arial" w:cs="Arial"/>
          <w:sz w:val="20"/>
          <w:szCs w:val="20"/>
        </w:rPr>
        <w:t>Z</w:t>
      </w:r>
      <w:r w:rsidR="00925C16">
        <w:rPr>
          <w:rFonts w:ascii="Arial" w:hAnsi="Arial" w:cs="Arial"/>
          <w:sz w:val="20"/>
          <w:szCs w:val="20"/>
        </w:rPr>
        <w:t xml:space="preserve">apytaniu ofertowym </w:t>
      </w:r>
      <w:r w:rsidRPr="00EE0716">
        <w:rPr>
          <w:rFonts w:ascii="Arial" w:hAnsi="Arial" w:cs="Arial"/>
          <w:sz w:val="20"/>
          <w:szCs w:val="20"/>
        </w:rPr>
        <w:t>zamieszczonym na stronie Biuletynu Informacji Publicznej Wojewódzkiego Urzędu Pracy w Łodzi.</w:t>
      </w:r>
    </w:p>
    <w:p w14:paraId="23F3C5C2" w14:textId="42C2AECE" w:rsidR="006A19DD" w:rsidRPr="00925C16" w:rsidRDefault="006A19DD" w:rsidP="006A19DD">
      <w:pPr>
        <w:spacing w:line="360" w:lineRule="auto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925C16">
        <w:rPr>
          <w:rFonts w:ascii="Arial" w:hAnsi="Arial" w:cs="Arial"/>
          <w:b/>
          <w:color w:val="FF0000"/>
          <w:sz w:val="20"/>
          <w:szCs w:val="20"/>
          <w:lang w:eastAsia="x-none"/>
        </w:rPr>
        <w:t xml:space="preserve"> </w:t>
      </w:r>
    </w:p>
    <w:p w14:paraId="59F66902" w14:textId="77777777" w:rsidR="006A19DD" w:rsidRDefault="006A19DD" w:rsidP="006A19DD">
      <w:pPr>
        <w:spacing w:line="360" w:lineRule="auto"/>
        <w:rPr>
          <w:rFonts w:ascii="Arial" w:hAnsi="Arial" w:cs="Arial"/>
          <w:sz w:val="20"/>
          <w:szCs w:val="20"/>
        </w:rPr>
      </w:pPr>
    </w:p>
    <w:p w14:paraId="5D276125" w14:textId="77777777" w:rsidR="006A19DD" w:rsidRPr="00925C16" w:rsidRDefault="006A19DD" w:rsidP="00925C16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AE7117">
        <w:rPr>
          <w:rFonts w:ascii="Arial" w:hAnsi="Arial" w:cs="Arial"/>
          <w:sz w:val="20"/>
          <w:szCs w:val="20"/>
        </w:rPr>
        <w:t>Wyniki postępowania przedstawiają się w następujący sposób:</w:t>
      </w:r>
    </w:p>
    <w:p w14:paraId="4AC6A61A" w14:textId="77777777" w:rsidR="006A19DD" w:rsidRPr="00925C16" w:rsidRDefault="006A19DD" w:rsidP="00925C16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9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5699"/>
        <w:gridCol w:w="1442"/>
        <w:gridCol w:w="1442"/>
      </w:tblGrid>
      <w:tr w:rsidR="00B65534" w:rsidRPr="00925C16" w14:paraId="77BC65E3" w14:textId="239CC799" w:rsidTr="00B65534">
        <w:trPr>
          <w:trHeight w:val="52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1DF0F3C" w14:textId="77777777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55837D5" w14:textId="77777777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Oferent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462A159" w14:textId="77777777" w:rsidR="00B65534" w:rsidRPr="00925C16" w:rsidRDefault="00B65534" w:rsidP="00B65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Cena brutto</w:t>
            </w:r>
          </w:p>
          <w:p w14:paraId="16D4AB4D" w14:textId="77777777" w:rsidR="00B65534" w:rsidRPr="00925C16" w:rsidRDefault="00B65534" w:rsidP="00B65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0A20A2E" w14:textId="1DD05F45" w:rsidR="00B65534" w:rsidRPr="00925C16" w:rsidRDefault="00B65534" w:rsidP="00B6553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Liczba punktów przyznanych ofercie</w:t>
            </w:r>
          </w:p>
        </w:tc>
      </w:tr>
      <w:tr w:rsidR="00B65534" w:rsidRPr="00925C16" w14:paraId="284B12F0" w14:textId="736D5921" w:rsidTr="00B65534">
        <w:trPr>
          <w:trHeight w:val="104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A928" w14:textId="77777777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44FA3" w14:textId="774E2C8D" w:rsidR="00847C68" w:rsidRDefault="00847C68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TOTEM.COM.PL Spółka z ograniczon</w:t>
            </w:r>
            <w:r w:rsidR="00A4765F">
              <w:rPr>
                <w:rFonts w:ascii="Arial" w:hAnsi="Arial" w:cs="Arial"/>
                <w:b/>
                <w:bCs/>
                <w:sz w:val="20"/>
                <w:szCs w:val="20"/>
              </w:rPr>
              <w:t>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odpowiedzialnością sp.k.</w:t>
            </w:r>
          </w:p>
          <w:p w14:paraId="6D800F7B" w14:textId="77777777" w:rsidR="00847C68" w:rsidRDefault="00847C68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Jacewska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89</w:t>
            </w:r>
          </w:p>
          <w:p w14:paraId="7D580E13" w14:textId="6DC2AF4D" w:rsidR="00B65534" w:rsidRPr="00925C16" w:rsidRDefault="00847C68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88-100 Inowrocław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54D3" w14:textId="77777777" w:rsidR="0062504A" w:rsidRDefault="0062504A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620EDAF" w14:textId="25568E28" w:rsidR="00B65534" w:rsidRPr="00925C16" w:rsidRDefault="00847C6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3 528,00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A73E" w14:textId="77777777" w:rsidR="00847C68" w:rsidRDefault="00847C6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67ABF77" w14:textId="77777777" w:rsidR="00847C68" w:rsidRDefault="00847C6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5013FB3" w14:textId="3476A3E8" w:rsidR="00B65534" w:rsidRPr="00925C16" w:rsidRDefault="00847C6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B65534" w:rsidRPr="00925C16" w14:paraId="42C34A15" w14:textId="5BF5817B" w:rsidTr="00B65534">
        <w:trPr>
          <w:trHeight w:val="104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5C26" w14:textId="77777777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F1114" w14:textId="77777777" w:rsidR="00847C68" w:rsidRPr="0006129B" w:rsidRDefault="00847C68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  <w:t>Print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  <w:t xml:space="preserve"> Profit Sp. z o.o.</w:t>
            </w:r>
          </w:p>
          <w:p w14:paraId="6BDF0FEB" w14:textId="77777777" w:rsidR="00847C68" w:rsidRDefault="00847C68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  <w:t>Koźmin 27</w:t>
            </w:r>
          </w:p>
          <w:p w14:paraId="29342DC8" w14:textId="40468E02" w:rsidR="00B65534" w:rsidRPr="00925C16" w:rsidRDefault="00847C68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  <w:t>59-900 Zgorzelec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54BBF" w14:textId="77777777" w:rsidR="0062504A" w:rsidRDefault="0062504A" w:rsidP="00985EF8">
            <w:pPr>
              <w:ind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</w:pPr>
          </w:p>
          <w:p w14:paraId="08055F6A" w14:textId="62FAD048" w:rsidR="00847C68" w:rsidRPr="00847C68" w:rsidRDefault="00847C68" w:rsidP="00985EF8">
            <w:pPr>
              <w:ind w:right="-20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847C68"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  <w:t>3 777,00 zł</w:t>
            </w:r>
          </w:p>
          <w:p w14:paraId="51CD0EF2" w14:textId="58EA1DC4" w:rsidR="00B65534" w:rsidRPr="00925C16" w:rsidRDefault="00B65534" w:rsidP="00985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3EFC" w14:textId="77777777" w:rsidR="00847C68" w:rsidRDefault="00847C6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4752226" w14:textId="529A65E1" w:rsidR="00B65534" w:rsidRPr="00925C16" w:rsidRDefault="00847C6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93,41</w:t>
            </w:r>
          </w:p>
        </w:tc>
      </w:tr>
      <w:tr w:rsidR="00B65534" w:rsidRPr="00925C16" w14:paraId="5AEC3AA9" w14:textId="4CABFD2C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A17A" w14:textId="40555BF8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2ADF4" w14:textId="77777777" w:rsidR="005E29F0" w:rsidRDefault="005E29F0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Partner Poligrafia Andrzej Kardasz</w:t>
            </w:r>
          </w:p>
          <w:p w14:paraId="7DC846C6" w14:textId="77777777" w:rsidR="005E29F0" w:rsidRDefault="005E29F0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Hurtowa 19</w:t>
            </w:r>
          </w:p>
          <w:p w14:paraId="4924BCBB" w14:textId="4028CDBB" w:rsidR="00B65534" w:rsidRPr="005E29F0" w:rsidRDefault="005E29F0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15-399 Białystok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2CE6" w14:textId="491B0D9C" w:rsidR="00B65534" w:rsidRPr="00925C16" w:rsidRDefault="005E29F0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3 958,14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D2B54" w14:textId="77777777" w:rsidR="004F048D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2099D0" w14:textId="77777777" w:rsidR="00985EF8" w:rsidRDefault="00985EF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D1C5414" w14:textId="60ECCA7A" w:rsidR="00B65534" w:rsidRPr="00925C16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89,13</w:t>
            </w:r>
          </w:p>
        </w:tc>
      </w:tr>
      <w:tr w:rsidR="00B65534" w:rsidRPr="00925C16" w14:paraId="25FCE8CF" w14:textId="42D26DF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EE5B" w14:textId="54AAF060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3E70" w14:textId="12DD4FD5" w:rsidR="005E29F0" w:rsidRDefault="005E29F0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Agencja Wydawnicza „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Argi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” s.c. R. Błaszczak, </w:t>
            </w:r>
            <w:r w:rsidR="004F048D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P. Pacholec, J. Prorok</w:t>
            </w:r>
          </w:p>
          <w:p w14:paraId="572A17E4" w14:textId="77777777" w:rsidR="005E29F0" w:rsidRDefault="005E29F0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Żegiestowska 11</w:t>
            </w:r>
          </w:p>
          <w:p w14:paraId="4360DC0B" w14:textId="08BF6FF7" w:rsidR="00B65534" w:rsidRPr="005E29F0" w:rsidRDefault="005E29F0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 – 542 Wrocław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AC50" w14:textId="77777777" w:rsidR="004F048D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5E67AAB" w14:textId="3D95E248" w:rsidR="00B65534" w:rsidRPr="00925C16" w:rsidRDefault="005E29F0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4 200,00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B2D1" w14:textId="77777777" w:rsidR="004F048D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0D3116B" w14:textId="77777777" w:rsidR="004F048D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DD16962" w14:textId="38B9A531" w:rsidR="00B65534" w:rsidRPr="00925C16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84,00</w:t>
            </w:r>
          </w:p>
        </w:tc>
      </w:tr>
      <w:tr w:rsidR="00B65534" w:rsidRPr="00925C16" w14:paraId="175AA4B4" w14:textId="05C4A77A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46BC" w14:textId="1B3FD781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5.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87FBB" w14:textId="77777777" w:rsid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ZAPOL Sobczyk Sp. k. </w:t>
            </w:r>
          </w:p>
          <w:p w14:paraId="02F90061" w14:textId="77777777" w:rsid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al. Piastów 42</w:t>
            </w:r>
          </w:p>
          <w:p w14:paraId="639A957A" w14:textId="59D2D843" w:rsidR="00B65534" w:rsidRP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71-062 Szczecin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55AD6" w14:textId="2D9C284C" w:rsidR="00B65534" w:rsidRPr="00925C16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7AC4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47AC4">
              <w:rPr>
                <w:rFonts w:ascii="Arial" w:hAnsi="Arial" w:cs="Arial"/>
                <w:b/>
                <w:bCs/>
                <w:sz w:val="20"/>
                <w:szCs w:val="20"/>
              </w:rPr>
              <w:t>746,00 z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A7AC" w14:textId="77777777" w:rsidR="004F048D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2863EB3" w14:textId="77777777" w:rsidR="00985EF8" w:rsidRDefault="00985EF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459A2BF" w14:textId="240442E0" w:rsidR="00B65534" w:rsidRPr="00925C16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74,34</w:t>
            </w:r>
          </w:p>
        </w:tc>
      </w:tr>
      <w:tr w:rsidR="00B65534" w:rsidRPr="00925C16" w14:paraId="409D9187" w14:textId="5DC578C3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D47A" w14:textId="27688B09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1970" w14:textId="77777777" w:rsid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Agencja Reklamowa TOP Agnieszka Łuczak</w:t>
            </w:r>
          </w:p>
          <w:p w14:paraId="65B4C22A" w14:textId="77777777" w:rsid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Chocimska 4</w:t>
            </w:r>
          </w:p>
          <w:p w14:paraId="5634F7ED" w14:textId="5A64AF3C" w:rsidR="00B65534" w:rsidRP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87-800 Włocławek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8345C" w14:textId="1A1218D6" w:rsidR="00B65534" w:rsidRPr="00925C16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5 904,00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C8F8" w14:textId="77777777" w:rsidR="004F048D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7BC0443" w14:textId="77777777" w:rsidR="00985EF8" w:rsidRDefault="00985EF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BB6C8F2" w14:textId="03204321" w:rsidR="00B65534" w:rsidRPr="00925C16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59,76</w:t>
            </w:r>
          </w:p>
        </w:tc>
      </w:tr>
      <w:tr w:rsidR="00E82750" w:rsidRPr="00925C16" w14:paraId="3EAC5BC0" w14:textId="7777777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4BB8" w14:textId="730D168B" w:rsidR="00E82750" w:rsidRPr="00925C16" w:rsidRDefault="00E82750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21D5D" w14:textId="77777777" w:rsidR="00E82750" w:rsidRPr="009F4C53" w:rsidRDefault="00E82750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F4C53"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  <w:t>PHU OLEJNIK Piotr Olejnik</w:t>
            </w:r>
          </w:p>
          <w:p w14:paraId="075D667C" w14:textId="77777777" w:rsidR="00E82750" w:rsidRDefault="00E82750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  <w:t xml:space="preserve">ul. E.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  <w:t>Szwankowskiego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  <w:t xml:space="preserve"> 2/3</w:t>
            </w:r>
          </w:p>
          <w:p w14:paraId="33B39F05" w14:textId="475E4193" w:rsidR="00E82750" w:rsidRPr="00E82750" w:rsidRDefault="00E82750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  <w:t>01-318 Warszawa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8601B" w14:textId="68EBEB53" w:rsidR="00E82750" w:rsidRDefault="00E82750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  <w:t>6 825,00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444A" w14:textId="77777777" w:rsidR="00E82750" w:rsidRDefault="00E82750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E35BCEE" w14:textId="77777777" w:rsidR="00985EF8" w:rsidRDefault="00985EF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9BBA4C1" w14:textId="52FC2574" w:rsidR="00E82750" w:rsidRDefault="00E82750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51,69</w:t>
            </w:r>
          </w:p>
        </w:tc>
      </w:tr>
      <w:tr w:rsidR="00B65534" w:rsidRPr="00925C16" w14:paraId="58BF2C1B" w14:textId="2E47F2A3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B2B1" w14:textId="01363ED5" w:rsidR="00B65534" w:rsidRPr="00925C16" w:rsidRDefault="00E82750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="00B65534"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FC74" w14:textId="77777777" w:rsid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Drukarnia Biały Kruk Milewscy Sp. j.</w:t>
            </w:r>
          </w:p>
          <w:p w14:paraId="00AEAEA8" w14:textId="77777777" w:rsid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Tygrysia 50, Sobolewo</w:t>
            </w:r>
          </w:p>
          <w:p w14:paraId="6C5803FE" w14:textId="41572738" w:rsidR="00B65534" w:rsidRP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15-509 Białystok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E235C" w14:textId="6B37C029" w:rsidR="00B65534" w:rsidRPr="00925C16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7 245,00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BD8A" w14:textId="77777777" w:rsidR="004F048D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7BFE678" w14:textId="77777777" w:rsidR="00985EF8" w:rsidRDefault="00985EF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9342179" w14:textId="5E9DD34C" w:rsidR="00B65534" w:rsidRPr="00925C16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48,70</w:t>
            </w:r>
          </w:p>
        </w:tc>
      </w:tr>
      <w:tr w:rsidR="00B65534" w:rsidRPr="00925C16" w14:paraId="6D452945" w14:textId="7FF4D2A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B918" w14:textId="5AD1FBA1" w:rsidR="00B65534" w:rsidRPr="00925C16" w:rsidRDefault="00E82750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="00B65534"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10173" w14:textId="77777777" w:rsid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Monika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Beleć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Firma Reklamowa GRAF MEDIA</w:t>
            </w:r>
          </w:p>
          <w:p w14:paraId="1041831B" w14:textId="77777777" w:rsid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Konstruktorów 34/15</w:t>
            </w:r>
          </w:p>
          <w:p w14:paraId="3344BAAA" w14:textId="211E472F" w:rsidR="00B65534" w:rsidRP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65-119 Zielona Góra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E9A4" w14:textId="3CE76A55" w:rsidR="00B65534" w:rsidRPr="00925C16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7 770,00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0FD2" w14:textId="77777777" w:rsidR="004F048D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961FD37" w14:textId="77777777" w:rsidR="00985EF8" w:rsidRDefault="00985EF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E425D9B" w14:textId="47F97DF5" w:rsidR="00B65534" w:rsidRPr="00925C16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45,41</w:t>
            </w:r>
          </w:p>
        </w:tc>
      </w:tr>
      <w:tr w:rsidR="00B65534" w:rsidRPr="00925C16" w14:paraId="2FDCFDA3" w14:textId="030DF6C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667C" w14:textId="6B28D618" w:rsidR="00B65534" w:rsidRPr="00925C16" w:rsidRDefault="00E82750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="00B65534"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A4A12" w14:textId="77777777" w:rsidR="004F048D" w:rsidRPr="00A47AC4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Firma Handlowa REMI Adam Krokowski</w:t>
            </w:r>
          </w:p>
          <w:p w14:paraId="59787F3C" w14:textId="77777777" w:rsid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Strażacka 35</w:t>
            </w:r>
          </w:p>
          <w:p w14:paraId="34B09CBB" w14:textId="54AC01C7" w:rsidR="00B65534" w:rsidRP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43-382 Bielsko-Biała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98B2C" w14:textId="323D71DB" w:rsidR="00B65534" w:rsidRPr="00925C16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7 921,20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9962" w14:textId="77777777" w:rsidR="004F048D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BECC8C" w14:textId="77777777" w:rsidR="00985EF8" w:rsidRDefault="00985EF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9C0E052" w14:textId="4F3BFF52" w:rsidR="00B65534" w:rsidRPr="00925C16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44,54</w:t>
            </w:r>
          </w:p>
        </w:tc>
      </w:tr>
      <w:tr w:rsidR="00B65534" w:rsidRPr="00925C16" w14:paraId="46CF5E14" w14:textId="076A9431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4C89" w14:textId="58F2579F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8275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726FF" w14:textId="77777777" w:rsid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Grupa LITERUMI Marek Woźniak: KARTOMAX, Drukarnia NIGRA-BLANKA</w:t>
            </w:r>
          </w:p>
          <w:p w14:paraId="119FDFE7" w14:textId="77777777" w:rsid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Brzeźna 3</w:t>
            </w:r>
          </w:p>
          <w:p w14:paraId="19BF1BF5" w14:textId="11C24AC7" w:rsidR="00B65534" w:rsidRPr="004F048D" w:rsidRDefault="004F048D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90-303 Łódź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046F7" w14:textId="236676C6" w:rsidR="00B65534" w:rsidRPr="00925C16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7 956,00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E55A" w14:textId="77777777" w:rsidR="004F048D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838BC2C" w14:textId="77777777" w:rsidR="00985EF8" w:rsidRDefault="00985EF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EC3E396" w14:textId="4392F7C9" w:rsidR="00B65534" w:rsidRPr="00925C16" w:rsidRDefault="004F048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44,34</w:t>
            </w:r>
          </w:p>
        </w:tc>
      </w:tr>
      <w:tr w:rsidR="004C6CC1" w:rsidRPr="00925C16" w14:paraId="1D863097" w14:textId="7777777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F6C9" w14:textId="15608E32" w:rsidR="004C6CC1" w:rsidRPr="00925C16" w:rsidRDefault="004C6CC1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8275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D5C12" w14:textId="77777777" w:rsidR="00963D39" w:rsidRDefault="00963D39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Sprint Studio PPHU Jarosław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Szejner</w:t>
            </w:r>
            <w:proofErr w:type="spellEnd"/>
          </w:p>
          <w:p w14:paraId="7121E305" w14:textId="77777777" w:rsidR="00963D39" w:rsidRDefault="00963D39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Łagiewnicka 147</w:t>
            </w:r>
          </w:p>
          <w:p w14:paraId="7BAD288D" w14:textId="48B9392D" w:rsidR="004C6CC1" w:rsidRPr="00963D39" w:rsidRDefault="00963D39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91-863 Łódź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9785" w14:textId="2FE9D564" w:rsidR="004C6CC1" w:rsidRPr="00925C16" w:rsidRDefault="00963D39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9 409,50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D8BD" w14:textId="77777777" w:rsidR="00963D39" w:rsidRDefault="00963D39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0D4B9AA" w14:textId="77777777" w:rsidR="00985EF8" w:rsidRDefault="00985EF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E368B2E" w14:textId="0141B54B" w:rsidR="004C6CC1" w:rsidRPr="00925C16" w:rsidRDefault="00963D39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37,49</w:t>
            </w:r>
          </w:p>
        </w:tc>
      </w:tr>
      <w:tr w:rsidR="004C6CC1" w:rsidRPr="00925C16" w14:paraId="370EA65F" w14:textId="7777777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45B9" w14:textId="73BD17E1" w:rsidR="004C6CC1" w:rsidRPr="00925C16" w:rsidRDefault="004C6CC1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8275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BF11" w14:textId="77777777" w:rsidR="00963D39" w:rsidRDefault="00963D39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Edyta Wojciechowska –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Jadczak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E-BIT</w:t>
            </w:r>
          </w:p>
          <w:p w14:paraId="6AA6E20A" w14:textId="77777777" w:rsidR="00963D39" w:rsidRDefault="00963D39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Kołowa 42</w:t>
            </w:r>
          </w:p>
          <w:p w14:paraId="492CC05E" w14:textId="0DB166AB" w:rsidR="004C6CC1" w:rsidRPr="00963D39" w:rsidRDefault="00963D39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03-536 Warszawa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C138" w14:textId="2631D85D" w:rsidR="004C6CC1" w:rsidRPr="00925C16" w:rsidRDefault="00963D39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10 054,0</w:t>
            </w:r>
            <w:r w:rsidR="00CB791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09CE" w14:textId="77777777" w:rsidR="00963D39" w:rsidRDefault="00963D39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389001" w14:textId="77777777" w:rsidR="00985EF8" w:rsidRDefault="00985EF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ED70D7" w14:textId="0BE38A2D" w:rsidR="004C6CC1" w:rsidRPr="00925C16" w:rsidRDefault="00963D39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35,09</w:t>
            </w:r>
          </w:p>
        </w:tc>
      </w:tr>
      <w:tr w:rsidR="004C6CC1" w:rsidRPr="00925C16" w14:paraId="626291C9" w14:textId="7777777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2632" w14:textId="08E5C5FE" w:rsidR="004C6CC1" w:rsidRPr="00925C16" w:rsidRDefault="004C6CC1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82750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C5B5B" w14:textId="77777777" w:rsidR="00963D39" w:rsidRDefault="00963D39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Ragnarok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Studio Natalia Guzik-Ryś</w:t>
            </w:r>
          </w:p>
          <w:p w14:paraId="36295C8B" w14:textId="04290502" w:rsidR="00963D39" w:rsidRDefault="00CB791E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</w:t>
            </w:r>
            <w:r w:rsidR="00963D3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l. Nowosądecka 31/02 </w:t>
            </w:r>
          </w:p>
          <w:p w14:paraId="2DE61A3E" w14:textId="39F26957" w:rsidR="004C6CC1" w:rsidRPr="00925C16" w:rsidRDefault="00963D39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30-683 Kraków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7A56" w14:textId="639B59E2" w:rsidR="004C6CC1" w:rsidRPr="00925C16" w:rsidRDefault="00963D39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11 900,00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6F2B" w14:textId="77777777" w:rsidR="00963D39" w:rsidRDefault="00963D39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3C94C1E" w14:textId="77777777" w:rsidR="00985EF8" w:rsidRDefault="00985EF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8272FD4" w14:textId="1BF93DEC" w:rsidR="004C6CC1" w:rsidRPr="00925C16" w:rsidRDefault="00963D39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29,65</w:t>
            </w:r>
          </w:p>
        </w:tc>
      </w:tr>
      <w:tr w:rsidR="004C6CC1" w:rsidRPr="00925C16" w14:paraId="252D194A" w14:textId="7777777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FEAF" w14:textId="21C3A023" w:rsidR="004C6CC1" w:rsidRPr="00925C16" w:rsidRDefault="004C6CC1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8275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114A" w14:textId="77777777" w:rsidR="00DF1983" w:rsidRDefault="00DF1983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Pracownia C&amp;C Sp. z o.o.</w:t>
            </w:r>
          </w:p>
          <w:p w14:paraId="0D99E8D3" w14:textId="77777777" w:rsidR="00DF1983" w:rsidRDefault="00DF1983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Porannej Bryzy 33</w:t>
            </w:r>
          </w:p>
          <w:p w14:paraId="1F5A64BB" w14:textId="02905E20" w:rsidR="004C6CC1" w:rsidRPr="00DF1983" w:rsidRDefault="00DF1983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03-284 Warszawa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715A6" w14:textId="262B93F3" w:rsidR="004C6CC1" w:rsidRPr="00925C16" w:rsidRDefault="00DF1983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12 390,00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DF5F" w14:textId="77777777" w:rsidR="00DF1983" w:rsidRDefault="00DF1983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ED3FB25" w14:textId="77777777" w:rsidR="00985EF8" w:rsidRDefault="00985EF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B667896" w14:textId="1C79FC62" w:rsidR="004C6CC1" w:rsidRPr="00925C16" w:rsidRDefault="00DF1983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28,47</w:t>
            </w:r>
          </w:p>
        </w:tc>
      </w:tr>
      <w:tr w:rsidR="009C3345" w:rsidRPr="00925C16" w14:paraId="0CEB4FE8" w14:textId="7777777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2BD9" w14:textId="6C1ADE01" w:rsidR="009C3345" w:rsidRDefault="009C3345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82750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0C12" w14:textId="77777777" w:rsidR="00DF1983" w:rsidRDefault="00DF1983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Oficyna Wydawnicza Tercja Marek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Milczarski</w:t>
            </w:r>
            <w:proofErr w:type="spellEnd"/>
          </w:p>
          <w:p w14:paraId="7288EBF9" w14:textId="77777777" w:rsidR="00DF1983" w:rsidRDefault="00DF1983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Brzezińska 1/3</w:t>
            </w:r>
          </w:p>
          <w:p w14:paraId="1049EBEB" w14:textId="2B2E295E" w:rsidR="009C3345" w:rsidRPr="00DF1983" w:rsidRDefault="00DF1983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92-103 Łódź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C3FCE" w14:textId="554015F6" w:rsidR="009C3345" w:rsidRPr="00925C16" w:rsidRDefault="00DF1983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15 375,00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7E78" w14:textId="77777777" w:rsidR="00DF1983" w:rsidRDefault="00DF1983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FF19FFA" w14:textId="77777777" w:rsidR="00985EF8" w:rsidRDefault="00985EF8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858ACD5" w14:textId="75566F1D" w:rsidR="009C3345" w:rsidRPr="00925C16" w:rsidRDefault="00DF1983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22,95</w:t>
            </w:r>
          </w:p>
        </w:tc>
      </w:tr>
    </w:tbl>
    <w:p w14:paraId="0E492914" w14:textId="77777777" w:rsidR="00C1350C" w:rsidRPr="00925C16" w:rsidRDefault="00C1350C" w:rsidP="00E82750">
      <w:pPr>
        <w:spacing w:line="360" w:lineRule="auto"/>
        <w:ind w:right="-200"/>
        <w:rPr>
          <w:rFonts w:ascii="Arial" w:hAnsi="Arial" w:cs="Arial"/>
          <w:sz w:val="20"/>
          <w:szCs w:val="20"/>
        </w:rPr>
      </w:pPr>
    </w:p>
    <w:p w14:paraId="7E701F11" w14:textId="70DF9607" w:rsidR="00A5406B" w:rsidRPr="0001363B" w:rsidRDefault="00925C16" w:rsidP="00925C16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01363B">
        <w:rPr>
          <w:rFonts w:ascii="Arial" w:hAnsi="Arial" w:cs="Arial"/>
          <w:sz w:val="20"/>
          <w:szCs w:val="20"/>
        </w:rPr>
        <w:t>Jako wykonawcę usługi wskazujemy</w:t>
      </w:r>
      <w:r w:rsidR="0001363B" w:rsidRPr="0001363B">
        <w:rPr>
          <w:rFonts w:ascii="Arial" w:hAnsi="Arial" w:cs="Arial"/>
          <w:b/>
          <w:bCs/>
          <w:sz w:val="20"/>
          <w:szCs w:val="20"/>
        </w:rPr>
        <w:t xml:space="preserve"> TOTEM.COM.PL Spółka z ograniczon</w:t>
      </w:r>
      <w:r w:rsidR="00A4765F">
        <w:rPr>
          <w:rFonts w:ascii="Arial" w:hAnsi="Arial" w:cs="Arial"/>
          <w:b/>
          <w:bCs/>
          <w:sz w:val="20"/>
          <w:szCs w:val="20"/>
        </w:rPr>
        <w:t>ą</w:t>
      </w:r>
      <w:r w:rsidR="0001363B" w:rsidRPr="0001363B">
        <w:rPr>
          <w:rFonts w:ascii="Arial" w:hAnsi="Arial" w:cs="Arial"/>
          <w:b/>
          <w:bCs/>
          <w:sz w:val="20"/>
          <w:szCs w:val="20"/>
        </w:rPr>
        <w:t xml:space="preserve"> odpowiedzialnością sp.k</w:t>
      </w:r>
      <w:r w:rsidR="000E7924">
        <w:rPr>
          <w:rFonts w:ascii="Arial" w:hAnsi="Arial" w:cs="Arial"/>
          <w:b/>
          <w:bCs/>
          <w:sz w:val="20"/>
          <w:szCs w:val="20"/>
        </w:rPr>
        <w:t>.</w:t>
      </w:r>
      <w:r w:rsidR="0001363B" w:rsidRPr="0001363B">
        <w:rPr>
          <w:rFonts w:ascii="Arial" w:hAnsi="Arial" w:cs="Arial"/>
          <w:b/>
          <w:bCs/>
          <w:sz w:val="20"/>
          <w:szCs w:val="20"/>
        </w:rPr>
        <w:t xml:space="preserve"> z Inowrocławia</w:t>
      </w:r>
      <w:r w:rsidRPr="0001363B">
        <w:rPr>
          <w:rFonts w:ascii="Arial" w:hAnsi="Arial" w:cs="Arial"/>
          <w:sz w:val="20"/>
          <w:szCs w:val="20"/>
        </w:rPr>
        <w:t xml:space="preserve">, </w:t>
      </w:r>
      <w:r w:rsidRPr="0001363B">
        <w:rPr>
          <w:rFonts w:ascii="Arial" w:hAnsi="Arial" w:cs="Arial"/>
          <w:bCs/>
          <w:sz w:val="20"/>
          <w:szCs w:val="20"/>
        </w:rPr>
        <w:t>która</w:t>
      </w:r>
      <w:r w:rsidRPr="0001363B">
        <w:rPr>
          <w:rFonts w:ascii="Arial" w:hAnsi="Arial" w:cs="Arial"/>
          <w:b/>
          <w:sz w:val="20"/>
          <w:szCs w:val="20"/>
        </w:rPr>
        <w:t xml:space="preserve"> </w:t>
      </w:r>
      <w:r w:rsidRPr="0001363B">
        <w:rPr>
          <w:rFonts w:ascii="Arial" w:hAnsi="Arial" w:cs="Arial"/>
          <w:sz w:val="20"/>
          <w:szCs w:val="20"/>
        </w:rPr>
        <w:t xml:space="preserve">przedstawiła ofertę najkorzystniejszą zgodnie z przyjętym kryterium oceny ofert (cena brutto – 100%), tj., która zaoferowała cenę brutto za wykonanie całości zamówienia: </w:t>
      </w:r>
      <w:r w:rsidR="0001363B" w:rsidRPr="0001363B">
        <w:rPr>
          <w:rFonts w:ascii="Arial" w:hAnsi="Arial" w:cs="Arial"/>
          <w:b/>
          <w:sz w:val="20"/>
          <w:szCs w:val="20"/>
        </w:rPr>
        <w:t xml:space="preserve">3 528,00 </w:t>
      </w:r>
      <w:r w:rsidRPr="0001363B">
        <w:rPr>
          <w:rFonts w:ascii="Arial" w:hAnsi="Arial" w:cs="Arial"/>
          <w:b/>
          <w:sz w:val="20"/>
          <w:szCs w:val="20"/>
        </w:rPr>
        <w:t>zł.</w:t>
      </w:r>
      <w:r w:rsidRPr="0001363B">
        <w:rPr>
          <w:rFonts w:ascii="Arial" w:hAnsi="Arial" w:cs="Arial"/>
          <w:sz w:val="20"/>
          <w:szCs w:val="20"/>
        </w:rPr>
        <w:t xml:space="preserve"> </w:t>
      </w:r>
      <w:r w:rsidRPr="0001363B">
        <w:rPr>
          <w:rFonts w:ascii="Arial" w:hAnsi="Arial" w:cs="Arial"/>
          <w:b/>
          <w:sz w:val="20"/>
          <w:szCs w:val="20"/>
          <w:lang w:eastAsia="x-none"/>
        </w:rPr>
        <w:t xml:space="preserve"> </w:t>
      </w:r>
    </w:p>
    <w:sectPr w:rsidR="00A5406B" w:rsidRPr="0001363B" w:rsidSect="00CF18B2">
      <w:footerReference w:type="default" r:id="rId7"/>
      <w:headerReference w:type="first" r:id="rId8"/>
      <w:footerReference w:type="first" r:id="rId9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3E0CC" w14:textId="77777777" w:rsidR="002B6525" w:rsidRDefault="002B6525">
      <w:r>
        <w:separator/>
      </w:r>
    </w:p>
  </w:endnote>
  <w:endnote w:type="continuationSeparator" w:id="0">
    <w:p w14:paraId="53F4EF74" w14:textId="77777777" w:rsidR="002B6525" w:rsidRDefault="002B6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L Ottawa">
    <w:altName w:val="Courier New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12CED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D4B64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CB1F7F" wp14:editId="4884287F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9BDE73E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14:paraId="2AA20117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12766B" wp14:editId="0C559807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48C6039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241086F4" w14:textId="77777777"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14:paraId="29160FF1" w14:textId="77777777"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14:paraId="4E6E4719" w14:textId="77777777"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FE3EB" w14:textId="77777777" w:rsidR="002B6525" w:rsidRDefault="002B6525">
      <w:r>
        <w:separator/>
      </w:r>
    </w:p>
  </w:footnote>
  <w:footnote w:type="continuationSeparator" w:id="0">
    <w:p w14:paraId="32F4FA29" w14:textId="77777777" w:rsidR="002B6525" w:rsidRDefault="002B6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30602" w14:textId="77777777" w:rsidR="00A00CFB" w:rsidRDefault="008B7A7F" w:rsidP="00A00CFB">
    <w:r>
      <w:rPr>
        <w:noProof/>
        <w:lang w:eastAsia="ja-JP"/>
      </w:rPr>
      <w:drawing>
        <wp:inline distT="0" distB="0" distL="0" distR="0" wp14:anchorId="7077E033" wp14:editId="41E0E748">
          <wp:extent cx="6109200" cy="781200"/>
          <wp:effectExtent l="0" t="0" r="635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9200" cy="78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3A4B33" w14:textId="77777777" w:rsidR="00697D7C" w:rsidRPr="00697D7C" w:rsidRDefault="00697D7C" w:rsidP="00A00CFB"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159E94" wp14:editId="14718369">
              <wp:simplePos x="0" y="0"/>
              <wp:positionH relativeFrom="column">
                <wp:posOffset>-1633</wp:posOffset>
              </wp:positionH>
              <wp:positionV relativeFrom="paragraph">
                <wp:posOffset>91654</wp:posOffset>
              </wp:positionV>
              <wp:extent cx="6120130" cy="0"/>
              <wp:effectExtent l="0" t="0" r="3302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1AAA1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4FA6507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7.2pt" to="481.7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" strokecolor="#1aaa1d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A1BB1"/>
    <w:multiLevelType w:val="hybridMultilevel"/>
    <w:tmpl w:val="8C4CA2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02D3D"/>
    <w:multiLevelType w:val="hybridMultilevel"/>
    <w:tmpl w:val="653651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C1F3B"/>
    <w:multiLevelType w:val="hybridMultilevel"/>
    <w:tmpl w:val="AF469E62"/>
    <w:lvl w:ilvl="0" w:tplc="827C56B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92D21"/>
    <w:multiLevelType w:val="hybridMultilevel"/>
    <w:tmpl w:val="A49EC87A"/>
    <w:lvl w:ilvl="0" w:tplc="575A86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5BF3BD5"/>
    <w:multiLevelType w:val="hybridMultilevel"/>
    <w:tmpl w:val="8C4CA2A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A4708"/>
    <w:multiLevelType w:val="hybridMultilevel"/>
    <w:tmpl w:val="0290B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A04AD"/>
    <w:multiLevelType w:val="hybridMultilevel"/>
    <w:tmpl w:val="D05AAB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B86E22"/>
    <w:multiLevelType w:val="hybridMultilevel"/>
    <w:tmpl w:val="858E2AB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0166650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  <w:sz w:val="22"/>
        <w:szCs w:val="22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7834828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7B694FAA"/>
    <w:multiLevelType w:val="hybridMultilevel"/>
    <w:tmpl w:val="2A78B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6C9C0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0048631">
    <w:abstractNumId w:val="9"/>
    <w:lvlOverride w:ilvl="0">
      <w:startOverride w:val="1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59309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6626187">
    <w:abstractNumId w:val="8"/>
  </w:num>
  <w:num w:numId="4" w16cid:durableId="1219825125">
    <w:abstractNumId w:val="3"/>
  </w:num>
  <w:num w:numId="5" w16cid:durableId="879782512">
    <w:abstractNumId w:val="7"/>
  </w:num>
  <w:num w:numId="6" w16cid:durableId="1840343052">
    <w:abstractNumId w:val="0"/>
  </w:num>
  <w:num w:numId="7" w16cid:durableId="359547230">
    <w:abstractNumId w:val="4"/>
  </w:num>
  <w:num w:numId="8" w16cid:durableId="350617869">
    <w:abstractNumId w:val="1"/>
  </w:num>
  <w:num w:numId="9" w16cid:durableId="2113476438">
    <w:abstractNumId w:val="6"/>
  </w:num>
  <w:num w:numId="10" w16cid:durableId="698929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73"/>
    <w:rsid w:val="000042CB"/>
    <w:rsid w:val="0001363B"/>
    <w:rsid w:val="00041462"/>
    <w:rsid w:val="00045A8E"/>
    <w:rsid w:val="000A352B"/>
    <w:rsid w:val="000A52E1"/>
    <w:rsid w:val="000C75F9"/>
    <w:rsid w:val="000E7924"/>
    <w:rsid w:val="000F56E6"/>
    <w:rsid w:val="00111604"/>
    <w:rsid w:val="001271B4"/>
    <w:rsid w:val="00167E48"/>
    <w:rsid w:val="00180FCD"/>
    <w:rsid w:val="001910EC"/>
    <w:rsid w:val="001A5AB6"/>
    <w:rsid w:val="001C6C0A"/>
    <w:rsid w:val="001D5D33"/>
    <w:rsid w:val="001E4361"/>
    <w:rsid w:val="001F5973"/>
    <w:rsid w:val="00204D2E"/>
    <w:rsid w:val="0020681B"/>
    <w:rsid w:val="00216D4F"/>
    <w:rsid w:val="00221CF4"/>
    <w:rsid w:val="00233C00"/>
    <w:rsid w:val="00271338"/>
    <w:rsid w:val="00281201"/>
    <w:rsid w:val="00293FAC"/>
    <w:rsid w:val="002A3073"/>
    <w:rsid w:val="002B12E3"/>
    <w:rsid w:val="002B2177"/>
    <w:rsid w:val="002B6525"/>
    <w:rsid w:val="002F6490"/>
    <w:rsid w:val="0030774A"/>
    <w:rsid w:val="003166CC"/>
    <w:rsid w:val="00325F1C"/>
    <w:rsid w:val="00334387"/>
    <w:rsid w:val="00346BF3"/>
    <w:rsid w:val="00352A61"/>
    <w:rsid w:val="00361957"/>
    <w:rsid w:val="00364511"/>
    <w:rsid w:val="00394248"/>
    <w:rsid w:val="003C3A52"/>
    <w:rsid w:val="003C5854"/>
    <w:rsid w:val="003E66A0"/>
    <w:rsid w:val="00411F3D"/>
    <w:rsid w:val="00441B19"/>
    <w:rsid w:val="00445149"/>
    <w:rsid w:val="00457D7E"/>
    <w:rsid w:val="00484343"/>
    <w:rsid w:val="004B374F"/>
    <w:rsid w:val="004C12D3"/>
    <w:rsid w:val="004C6CC1"/>
    <w:rsid w:val="004F048D"/>
    <w:rsid w:val="004F4105"/>
    <w:rsid w:val="00516240"/>
    <w:rsid w:val="00534D4F"/>
    <w:rsid w:val="00550306"/>
    <w:rsid w:val="00555720"/>
    <w:rsid w:val="0057425C"/>
    <w:rsid w:val="005865B2"/>
    <w:rsid w:val="005B0D15"/>
    <w:rsid w:val="005B64C5"/>
    <w:rsid w:val="005E29F0"/>
    <w:rsid w:val="00614424"/>
    <w:rsid w:val="00614D71"/>
    <w:rsid w:val="00621187"/>
    <w:rsid w:val="00622288"/>
    <w:rsid w:val="0062504A"/>
    <w:rsid w:val="00632D41"/>
    <w:rsid w:val="00650698"/>
    <w:rsid w:val="00690058"/>
    <w:rsid w:val="00697D7C"/>
    <w:rsid w:val="006A19DD"/>
    <w:rsid w:val="00703EE3"/>
    <w:rsid w:val="00711F96"/>
    <w:rsid w:val="0072731C"/>
    <w:rsid w:val="007577B2"/>
    <w:rsid w:val="00761FC3"/>
    <w:rsid w:val="00783503"/>
    <w:rsid w:val="00795019"/>
    <w:rsid w:val="007A2077"/>
    <w:rsid w:val="007C5314"/>
    <w:rsid w:val="007D2D0A"/>
    <w:rsid w:val="007E0D43"/>
    <w:rsid w:val="00823CF4"/>
    <w:rsid w:val="008348E2"/>
    <w:rsid w:val="00844BE2"/>
    <w:rsid w:val="00847C68"/>
    <w:rsid w:val="00847FC3"/>
    <w:rsid w:val="00861696"/>
    <w:rsid w:val="00865128"/>
    <w:rsid w:val="00865357"/>
    <w:rsid w:val="00865834"/>
    <w:rsid w:val="00884B1B"/>
    <w:rsid w:val="008A0F30"/>
    <w:rsid w:val="008B48CD"/>
    <w:rsid w:val="008B7A7F"/>
    <w:rsid w:val="008D5CD6"/>
    <w:rsid w:val="008E4216"/>
    <w:rsid w:val="008F0309"/>
    <w:rsid w:val="008F2DD4"/>
    <w:rsid w:val="008F74B1"/>
    <w:rsid w:val="009069B0"/>
    <w:rsid w:val="0091514D"/>
    <w:rsid w:val="00925C16"/>
    <w:rsid w:val="009349C1"/>
    <w:rsid w:val="00947B51"/>
    <w:rsid w:val="00957D73"/>
    <w:rsid w:val="00962C64"/>
    <w:rsid w:val="00963D39"/>
    <w:rsid w:val="0098478D"/>
    <w:rsid w:val="00985EF8"/>
    <w:rsid w:val="009918C1"/>
    <w:rsid w:val="00994616"/>
    <w:rsid w:val="009C3345"/>
    <w:rsid w:val="009D548A"/>
    <w:rsid w:val="009E7833"/>
    <w:rsid w:val="00A00CFB"/>
    <w:rsid w:val="00A01EBE"/>
    <w:rsid w:val="00A17AE0"/>
    <w:rsid w:val="00A24612"/>
    <w:rsid w:val="00A3375E"/>
    <w:rsid w:val="00A468EB"/>
    <w:rsid w:val="00A4765F"/>
    <w:rsid w:val="00A47A1E"/>
    <w:rsid w:val="00A52C4C"/>
    <w:rsid w:val="00A5406B"/>
    <w:rsid w:val="00A55265"/>
    <w:rsid w:val="00A62BDD"/>
    <w:rsid w:val="00A63171"/>
    <w:rsid w:val="00A6459C"/>
    <w:rsid w:val="00A87113"/>
    <w:rsid w:val="00AA4611"/>
    <w:rsid w:val="00AB505E"/>
    <w:rsid w:val="00AB6D68"/>
    <w:rsid w:val="00AF18B3"/>
    <w:rsid w:val="00B06A02"/>
    <w:rsid w:val="00B07D5E"/>
    <w:rsid w:val="00B226DD"/>
    <w:rsid w:val="00B24441"/>
    <w:rsid w:val="00B362AB"/>
    <w:rsid w:val="00B3665B"/>
    <w:rsid w:val="00B562BC"/>
    <w:rsid w:val="00B60819"/>
    <w:rsid w:val="00B64E52"/>
    <w:rsid w:val="00B65534"/>
    <w:rsid w:val="00B75739"/>
    <w:rsid w:val="00B873DC"/>
    <w:rsid w:val="00B92DA2"/>
    <w:rsid w:val="00B9792F"/>
    <w:rsid w:val="00BA6495"/>
    <w:rsid w:val="00BB3048"/>
    <w:rsid w:val="00BC0FE2"/>
    <w:rsid w:val="00BC3A7E"/>
    <w:rsid w:val="00C0570A"/>
    <w:rsid w:val="00C1350C"/>
    <w:rsid w:val="00C71D4B"/>
    <w:rsid w:val="00CA0104"/>
    <w:rsid w:val="00CA4BC3"/>
    <w:rsid w:val="00CB791E"/>
    <w:rsid w:val="00CD23FB"/>
    <w:rsid w:val="00CD4A72"/>
    <w:rsid w:val="00CF18B2"/>
    <w:rsid w:val="00D252B0"/>
    <w:rsid w:val="00D3340A"/>
    <w:rsid w:val="00D3639B"/>
    <w:rsid w:val="00D460B7"/>
    <w:rsid w:val="00D50AC5"/>
    <w:rsid w:val="00D71579"/>
    <w:rsid w:val="00D80230"/>
    <w:rsid w:val="00D822F0"/>
    <w:rsid w:val="00D951E2"/>
    <w:rsid w:val="00DA7BAC"/>
    <w:rsid w:val="00DB6317"/>
    <w:rsid w:val="00DC617F"/>
    <w:rsid w:val="00DE4C4C"/>
    <w:rsid w:val="00DE51A1"/>
    <w:rsid w:val="00DF1983"/>
    <w:rsid w:val="00E3445F"/>
    <w:rsid w:val="00E468BB"/>
    <w:rsid w:val="00E50798"/>
    <w:rsid w:val="00E565BF"/>
    <w:rsid w:val="00E6041A"/>
    <w:rsid w:val="00E82750"/>
    <w:rsid w:val="00E87917"/>
    <w:rsid w:val="00ED48FA"/>
    <w:rsid w:val="00EE6D5D"/>
    <w:rsid w:val="00EF75B8"/>
    <w:rsid w:val="00F02F0C"/>
    <w:rsid w:val="00F261AC"/>
    <w:rsid w:val="00F3456B"/>
    <w:rsid w:val="00F42846"/>
    <w:rsid w:val="00F45EFA"/>
    <w:rsid w:val="00F53ADD"/>
    <w:rsid w:val="00F96F11"/>
    <w:rsid w:val="00FA1179"/>
    <w:rsid w:val="00FD02F4"/>
    <w:rsid w:val="00FD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E9F24"/>
  <w15:chartTrackingRefBased/>
  <w15:docId w15:val="{0BD22009-633E-497F-B04D-12D2F57E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65128"/>
    <w:pPr>
      <w:keepNext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3C00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C0FE2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65128"/>
    <w:rPr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865128"/>
    <w:rPr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65128"/>
    <w:pPr>
      <w:ind w:left="708"/>
    </w:pPr>
  </w:style>
  <w:style w:type="paragraph" w:customStyle="1" w:styleId="Default">
    <w:name w:val="Default"/>
    <w:rsid w:val="00045A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64E52"/>
    <w:pPr>
      <w:widowControl w:val="0"/>
      <w:suppressAutoHyphens/>
    </w:pPr>
    <w:rPr>
      <w:rFonts w:ascii="PL Ottawa" w:eastAsia="Arial" w:hAnsi="PL Ottawa"/>
      <w:sz w:val="24"/>
      <w:lang w:eastAsia="ar-SA"/>
    </w:rPr>
  </w:style>
  <w:style w:type="paragraph" w:styleId="NormalnyWeb">
    <w:name w:val="Normal (Web)"/>
    <w:basedOn w:val="Normalny"/>
    <w:uiPriority w:val="99"/>
    <w:unhideWhenUsed/>
    <w:rsid w:val="001271B4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1271B4"/>
    <w:rPr>
      <w:sz w:val="24"/>
      <w:szCs w:val="24"/>
      <w:lang w:eastAsia="pl-PL"/>
    </w:rPr>
  </w:style>
  <w:style w:type="paragraph" w:customStyle="1" w:styleId="desctxt">
    <w:name w:val="desc_txt"/>
    <w:basedOn w:val="Normalny"/>
    <w:rsid w:val="001271B4"/>
    <w:pPr>
      <w:spacing w:before="100" w:beforeAutospacing="1" w:after="100" w:afterAutospacing="1"/>
    </w:pPr>
  </w:style>
  <w:style w:type="character" w:customStyle="1" w:styleId="StopkaZnak">
    <w:name w:val="Stopka Znak"/>
    <w:basedOn w:val="Domylnaczcionkaakapitu"/>
    <w:link w:val="Stopka"/>
    <w:uiPriority w:val="99"/>
    <w:rsid w:val="00985EF8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62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3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1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Firmowy WUP</Template>
  <TotalTime>512</TotalTime>
  <Pages>2</Pages>
  <Words>390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2696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Weronika Wadlewska</cp:lastModifiedBy>
  <cp:revision>72</cp:revision>
  <cp:lastPrinted>2024-03-26T12:18:00Z</cp:lastPrinted>
  <dcterms:created xsi:type="dcterms:W3CDTF">2023-03-01T07:24:00Z</dcterms:created>
  <dcterms:modified xsi:type="dcterms:W3CDTF">2024-03-26T12:22:00Z</dcterms:modified>
</cp:coreProperties>
</file>