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18694" w14:textId="77777777" w:rsidR="006A19DD" w:rsidRPr="00EE0716" w:rsidRDefault="006A19DD" w:rsidP="006A19DD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>Łódź, dnia</w:t>
      </w:r>
      <w:r>
        <w:rPr>
          <w:rFonts w:ascii="Arial" w:hAnsi="Arial" w:cs="Arial"/>
          <w:sz w:val="20"/>
          <w:szCs w:val="20"/>
        </w:rPr>
        <w:t xml:space="preserve"> 19 lutego </w:t>
      </w:r>
      <w:r w:rsidRPr="00EE0716">
        <w:rPr>
          <w:rFonts w:ascii="Arial" w:hAnsi="Arial" w:cs="Arial"/>
          <w:sz w:val="20"/>
          <w:szCs w:val="20"/>
        </w:rPr>
        <w:t>202</w:t>
      </w:r>
      <w:r>
        <w:rPr>
          <w:rFonts w:ascii="Arial" w:hAnsi="Arial" w:cs="Arial"/>
          <w:sz w:val="20"/>
          <w:szCs w:val="20"/>
        </w:rPr>
        <w:t>4</w:t>
      </w:r>
      <w:r w:rsidRPr="00EE0716">
        <w:rPr>
          <w:rFonts w:ascii="Arial" w:hAnsi="Arial" w:cs="Arial"/>
          <w:sz w:val="20"/>
          <w:szCs w:val="20"/>
        </w:rPr>
        <w:t xml:space="preserve"> r.</w:t>
      </w:r>
    </w:p>
    <w:p w14:paraId="32C4AC9D" w14:textId="77777777" w:rsidR="006A19DD" w:rsidRPr="00EE0716" w:rsidRDefault="006A19DD" w:rsidP="006A19DD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</w:p>
    <w:p w14:paraId="3E1EDC80" w14:textId="77777777" w:rsidR="006A19DD" w:rsidRPr="00EE0716" w:rsidRDefault="006A19DD" w:rsidP="006A19DD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</w:p>
    <w:p w14:paraId="40FDEFB2" w14:textId="77777777" w:rsidR="006A19DD" w:rsidRDefault="006A19DD" w:rsidP="006A19DD">
      <w:pPr>
        <w:tabs>
          <w:tab w:val="left" w:pos="558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68E1474B" w14:textId="77777777" w:rsidR="006A19DD" w:rsidRDefault="006A19DD" w:rsidP="006A19DD">
      <w:pPr>
        <w:tabs>
          <w:tab w:val="left" w:pos="558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2578FAF7" w14:textId="77777777" w:rsidR="006A19DD" w:rsidRPr="00EE0716" w:rsidRDefault="006A19DD" w:rsidP="006A19DD">
      <w:pPr>
        <w:tabs>
          <w:tab w:val="left" w:pos="558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INFORMACJA O WYNIKACH POSTĘPOWANIA</w:t>
      </w:r>
    </w:p>
    <w:p w14:paraId="2D408CBB" w14:textId="77777777" w:rsidR="006A19DD" w:rsidRDefault="006A19DD" w:rsidP="006A19DD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2063A1DA" w14:textId="77777777" w:rsidR="006A19DD" w:rsidRDefault="006A19DD" w:rsidP="006A19DD">
      <w:pPr>
        <w:tabs>
          <w:tab w:val="left" w:pos="5580"/>
        </w:tabs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dotyczy postępowania: </w:t>
      </w:r>
      <w:r w:rsidRPr="00EE0716">
        <w:rPr>
          <w:rFonts w:ascii="Arial" w:hAnsi="Arial" w:cs="Arial"/>
          <w:b/>
          <w:bCs/>
          <w:sz w:val="20"/>
          <w:szCs w:val="20"/>
        </w:rPr>
        <w:t xml:space="preserve">SP - </w:t>
      </w:r>
      <w:r>
        <w:rPr>
          <w:rFonts w:ascii="Arial" w:hAnsi="Arial" w:cs="Arial"/>
          <w:b/>
          <w:bCs/>
          <w:sz w:val="20"/>
          <w:szCs w:val="20"/>
        </w:rPr>
        <w:t>33</w:t>
      </w:r>
      <w:r w:rsidRPr="00EE0716">
        <w:rPr>
          <w:rFonts w:ascii="Arial" w:hAnsi="Arial" w:cs="Arial"/>
          <w:b/>
          <w:bCs/>
          <w:sz w:val="20"/>
          <w:szCs w:val="20"/>
        </w:rPr>
        <w:t>/2</w:t>
      </w:r>
      <w:r>
        <w:rPr>
          <w:rFonts w:ascii="Arial" w:hAnsi="Arial" w:cs="Arial"/>
          <w:b/>
          <w:bCs/>
          <w:sz w:val="20"/>
          <w:szCs w:val="20"/>
        </w:rPr>
        <w:t>4</w:t>
      </w:r>
      <w:r w:rsidRPr="00EE0716">
        <w:rPr>
          <w:rFonts w:ascii="Arial" w:hAnsi="Arial" w:cs="Arial"/>
          <w:b/>
          <w:bCs/>
          <w:sz w:val="20"/>
          <w:szCs w:val="20"/>
        </w:rPr>
        <w:t xml:space="preserve"> – USL/</w:t>
      </w:r>
      <w:r>
        <w:rPr>
          <w:rFonts w:ascii="Arial" w:hAnsi="Arial" w:cs="Arial"/>
          <w:b/>
          <w:bCs/>
          <w:sz w:val="20"/>
          <w:szCs w:val="20"/>
        </w:rPr>
        <w:t xml:space="preserve">23 </w:t>
      </w:r>
    </w:p>
    <w:p w14:paraId="2944D95A" w14:textId="77777777" w:rsidR="006A19DD" w:rsidRPr="00EE0716" w:rsidRDefault="006A19DD" w:rsidP="006A19DD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51530B2A" w14:textId="77777777" w:rsidR="006A19DD" w:rsidRPr="00EE0716" w:rsidRDefault="006A19DD" w:rsidP="006A19DD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79E0304F" w14:textId="77777777" w:rsidR="006A19DD" w:rsidRPr="00EE0716" w:rsidRDefault="006A19DD" w:rsidP="006A19DD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W dniach </w:t>
      </w:r>
      <w:r>
        <w:rPr>
          <w:rFonts w:ascii="Arial" w:hAnsi="Arial" w:cs="Arial"/>
          <w:sz w:val="20"/>
          <w:szCs w:val="20"/>
        </w:rPr>
        <w:t>08.02.2024 r. – 16.02</w:t>
      </w:r>
      <w:r w:rsidRPr="00EE0716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4</w:t>
      </w:r>
      <w:r w:rsidRPr="00EE0716">
        <w:rPr>
          <w:rFonts w:ascii="Arial" w:hAnsi="Arial" w:cs="Arial"/>
          <w:sz w:val="20"/>
          <w:szCs w:val="20"/>
        </w:rPr>
        <w:t xml:space="preserve"> r. w celu wyłonienia wykonawcy usługi </w:t>
      </w:r>
      <w:r>
        <w:rPr>
          <w:rFonts w:ascii="Arial" w:hAnsi="Arial" w:cs="Arial"/>
          <w:sz w:val="20"/>
          <w:szCs w:val="20"/>
        </w:rPr>
        <w:t xml:space="preserve">dostosowania raportu </w:t>
      </w:r>
      <w:r>
        <w:rPr>
          <w:rFonts w:ascii="Arial" w:hAnsi="Arial" w:cs="Arial"/>
          <w:sz w:val="20"/>
          <w:szCs w:val="20"/>
        </w:rPr>
        <w:br/>
        <w:t xml:space="preserve">z badania </w:t>
      </w:r>
      <w:r>
        <w:rPr>
          <w:rFonts w:ascii="Arial" w:hAnsi="Arial" w:cs="Arial"/>
          <w:b/>
          <w:i/>
          <w:iCs/>
          <w:sz w:val="20"/>
          <w:szCs w:val="20"/>
        </w:rPr>
        <w:t>„Badanie efektywności wsparcia udzielonego ze środków Krajowego Funduszu Szkoleniowego w województwie łódzkim w 2022 roku”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sz w:val="20"/>
          <w:szCs w:val="20"/>
        </w:rPr>
        <w:t>dla osób niepełnosprawnych</w:t>
      </w:r>
      <w:r w:rsidRPr="00553590">
        <w:rPr>
          <w:rFonts w:ascii="Arial" w:hAnsi="Arial" w:cs="Arial"/>
          <w:sz w:val="20"/>
          <w:szCs w:val="20"/>
        </w:rPr>
        <w:t xml:space="preserve">, </w:t>
      </w:r>
      <w:r w:rsidRPr="00553590">
        <w:rPr>
          <w:rFonts w:ascii="Arial" w:eastAsia="Calibri" w:hAnsi="Arial" w:cs="Arial"/>
          <w:sz w:val="20"/>
          <w:szCs w:val="20"/>
          <w:lang w:eastAsia="en-US"/>
        </w:rPr>
        <w:t>tj. przygotowanie plików zgodnych ze standardem WCAG, w języku migowym oraz opracowanie tekstem uproszczonym</w:t>
      </w:r>
      <w:r>
        <w:rPr>
          <w:rFonts w:ascii="Arial" w:hAnsi="Arial" w:cs="Arial"/>
          <w:sz w:val="20"/>
          <w:szCs w:val="20"/>
        </w:rPr>
        <w:t xml:space="preserve"> </w:t>
      </w:r>
      <w:r w:rsidRPr="00EE0716">
        <w:rPr>
          <w:rFonts w:ascii="Arial" w:hAnsi="Arial" w:cs="Arial"/>
          <w:sz w:val="20"/>
          <w:szCs w:val="20"/>
        </w:rPr>
        <w:t xml:space="preserve">przeprowadzono postępowanie poza przepisami </w:t>
      </w:r>
      <w:proofErr w:type="spellStart"/>
      <w:r w:rsidRPr="00EE0716">
        <w:rPr>
          <w:rFonts w:ascii="Arial" w:hAnsi="Arial" w:cs="Arial"/>
          <w:sz w:val="20"/>
          <w:szCs w:val="20"/>
        </w:rPr>
        <w:t>p.z.p</w:t>
      </w:r>
      <w:proofErr w:type="spellEnd"/>
      <w:r w:rsidRPr="00EE0716">
        <w:rPr>
          <w:rFonts w:ascii="Arial" w:hAnsi="Arial" w:cs="Arial"/>
          <w:sz w:val="20"/>
          <w:szCs w:val="20"/>
        </w:rPr>
        <w:t>.</w:t>
      </w:r>
    </w:p>
    <w:p w14:paraId="28AA2FAD" w14:textId="77777777" w:rsidR="006A19DD" w:rsidRDefault="006A19DD" w:rsidP="006A19DD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Szczegółowe warunki konieczne przy wyborze wykonawcy zostały określone w </w:t>
      </w:r>
      <w:r>
        <w:rPr>
          <w:rFonts w:ascii="Arial" w:hAnsi="Arial" w:cs="Arial"/>
          <w:sz w:val="20"/>
          <w:szCs w:val="20"/>
        </w:rPr>
        <w:t xml:space="preserve">zaproszeniu </w:t>
      </w:r>
      <w:r>
        <w:rPr>
          <w:rFonts w:ascii="Arial" w:hAnsi="Arial" w:cs="Arial"/>
          <w:sz w:val="20"/>
          <w:szCs w:val="20"/>
        </w:rPr>
        <w:br/>
        <w:t xml:space="preserve">do składania ofert </w:t>
      </w:r>
      <w:r w:rsidRPr="00EE0716">
        <w:rPr>
          <w:rFonts w:ascii="Arial" w:hAnsi="Arial" w:cs="Arial"/>
          <w:sz w:val="20"/>
          <w:szCs w:val="20"/>
        </w:rPr>
        <w:t xml:space="preserve">zamieszczonym na stronie Biuletynu Informacji Publicznej Wojewódzkiego Urzędu Pracy </w:t>
      </w:r>
      <w:r>
        <w:rPr>
          <w:rFonts w:ascii="Arial" w:hAnsi="Arial" w:cs="Arial"/>
          <w:sz w:val="20"/>
          <w:szCs w:val="20"/>
        </w:rPr>
        <w:br/>
      </w:r>
      <w:r w:rsidRPr="00EE0716">
        <w:rPr>
          <w:rFonts w:ascii="Arial" w:hAnsi="Arial" w:cs="Arial"/>
          <w:sz w:val="20"/>
          <w:szCs w:val="20"/>
        </w:rPr>
        <w:t>w Łodzi.</w:t>
      </w:r>
    </w:p>
    <w:p w14:paraId="23F3C5C2" w14:textId="58BF550C" w:rsidR="006A19DD" w:rsidRPr="00AA18BC" w:rsidRDefault="006A19DD" w:rsidP="006A19DD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AA18BC">
        <w:rPr>
          <w:rFonts w:ascii="Arial" w:hAnsi="Arial" w:cs="Arial"/>
          <w:sz w:val="20"/>
          <w:szCs w:val="20"/>
        </w:rPr>
        <w:t xml:space="preserve">Jako wykonawcę usługi wskazujemy </w:t>
      </w:r>
      <w:r w:rsidRPr="000B5A3E">
        <w:rPr>
          <w:rFonts w:ascii="Arial" w:hAnsi="Arial" w:cs="Arial"/>
          <w:b/>
          <w:bCs/>
          <w:sz w:val="20"/>
          <w:szCs w:val="20"/>
        </w:rPr>
        <w:t xml:space="preserve">Spółdzielnię Socjalną FADO, ul. Pomorska 149/153 </w:t>
      </w:r>
      <w:r>
        <w:rPr>
          <w:rFonts w:ascii="Arial" w:hAnsi="Arial" w:cs="Arial"/>
          <w:b/>
          <w:bCs/>
          <w:sz w:val="20"/>
          <w:szCs w:val="20"/>
        </w:rPr>
        <w:br/>
      </w:r>
      <w:r w:rsidRPr="000B5A3E">
        <w:rPr>
          <w:rFonts w:ascii="Arial" w:hAnsi="Arial" w:cs="Arial"/>
          <w:b/>
          <w:bCs/>
          <w:sz w:val="20"/>
          <w:szCs w:val="20"/>
        </w:rPr>
        <w:t>w Łodzi</w:t>
      </w:r>
      <w:r>
        <w:rPr>
          <w:rFonts w:ascii="Arial" w:hAnsi="Arial" w:cs="Arial"/>
          <w:sz w:val="20"/>
          <w:szCs w:val="20"/>
        </w:rPr>
        <w:t xml:space="preserve">, </w:t>
      </w:r>
      <w:r w:rsidRPr="00AA18BC">
        <w:rPr>
          <w:rFonts w:ascii="Arial" w:hAnsi="Arial" w:cs="Arial"/>
          <w:bCs/>
          <w:sz w:val="20"/>
          <w:szCs w:val="20"/>
        </w:rPr>
        <w:t>któr</w:t>
      </w:r>
      <w:r>
        <w:rPr>
          <w:rFonts w:ascii="Arial" w:hAnsi="Arial" w:cs="Arial"/>
          <w:bCs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A18BC">
        <w:rPr>
          <w:rFonts w:ascii="Arial" w:hAnsi="Arial" w:cs="Arial"/>
          <w:sz w:val="20"/>
          <w:szCs w:val="20"/>
        </w:rPr>
        <w:t>przedstawił</w:t>
      </w:r>
      <w:r>
        <w:rPr>
          <w:rFonts w:ascii="Arial" w:hAnsi="Arial" w:cs="Arial"/>
          <w:sz w:val="20"/>
          <w:szCs w:val="20"/>
        </w:rPr>
        <w:t>a</w:t>
      </w:r>
      <w:r w:rsidRPr="00AA18BC">
        <w:rPr>
          <w:rFonts w:ascii="Arial" w:hAnsi="Arial" w:cs="Arial"/>
          <w:sz w:val="20"/>
          <w:szCs w:val="20"/>
        </w:rPr>
        <w:t xml:space="preserve"> ofertę najkorzystniejszą zgodnie z przyjętym kryterium oceny ofert (cena</w:t>
      </w:r>
      <w:r w:rsidR="00DA7BAC">
        <w:rPr>
          <w:rFonts w:ascii="Arial" w:hAnsi="Arial" w:cs="Arial"/>
          <w:sz w:val="20"/>
          <w:szCs w:val="20"/>
        </w:rPr>
        <w:t xml:space="preserve"> brutto</w:t>
      </w:r>
      <w:r w:rsidRPr="00AA18BC">
        <w:rPr>
          <w:rFonts w:ascii="Arial" w:hAnsi="Arial" w:cs="Arial"/>
          <w:sz w:val="20"/>
          <w:szCs w:val="20"/>
        </w:rPr>
        <w:t xml:space="preserve"> – 100%), tj., któr</w:t>
      </w:r>
      <w:r>
        <w:rPr>
          <w:rFonts w:ascii="Arial" w:hAnsi="Arial" w:cs="Arial"/>
          <w:sz w:val="20"/>
          <w:szCs w:val="20"/>
        </w:rPr>
        <w:t>a</w:t>
      </w:r>
      <w:r w:rsidRPr="00AA18BC">
        <w:rPr>
          <w:rFonts w:ascii="Arial" w:hAnsi="Arial" w:cs="Arial"/>
          <w:sz w:val="20"/>
          <w:szCs w:val="20"/>
        </w:rPr>
        <w:t xml:space="preserve"> zaoferował</w:t>
      </w:r>
      <w:r>
        <w:rPr>
          <w:rFonts w:ascii="Arial" w:hAnsi="Arial" w:cs="Arial"/>
          <w:sz w:val="20"/>
          <w:szCs w:val="20"/>
        </w:rPr>
        <w:t>a</w:t>
      </w:r>
      <w:r w:rsidRPr="00AA18BC">
        <w:rPr>
          <w:rFonts w:ascii="Arial" w:hAnsi="Arial" w:cs="Arial"/>
          <w:sz w:val="20"/>
          <w:szCs w:val="20"/>
        </w:rPr>
        <w:t xml:space="preserve"> cenę brutto za wykonanie całości zamówienia: </w:t>
      </w:r>
      <w:r>
        <w:rPr>
          <w:rFonts w:ascii="Arial" w:hAnsi="Arial" w:cs="Arial"/>
          <w:b/>
          <w:sz w:val="20"/>
          <w:szCs w:val="20"/>
        </w:rPr>
        <w:t xml:space="preserve">6 445,20 </w:t>
      </w:r>
      <w:r w:rsidRPr="00AA18BC">
        <w:rPr>
          <w:rFonts w:ascii="Arial" w:hAnsi="Arial" w:cs="Arial"/>
          <w:b/>
          <w:sz w:val="20"/>
          <w:szCs w:val="20"/>
        </w:rPr>
        <w:t>zł.</w:t>
      </w:r>
      <w:r w:rsidRPr="00AA18BC">
        <w:rPr>
          <w:rFonts w:ascii="Arial" w:hAnsi="Arial" w:cs="Arial"/>
          <w:sz w:val="20"/>
          <w:szCs w:val="20"/>
        </w:rPr>
        <w:t xml:space="preserve"> </w:t>
      </w:r>
      <w:r w:rsidRPr="00AA18BC">
        <w:rPr>
          <w:rFonts w:ascii="Arial" w:hAnsi="Arial" w:cs="Arial"/>
          <w:b/>
          <w:sz w:val="20"/>
          <w:szCs w:val="20"/>
          <w:lang w:eastAsia="x-none"/>
        </w:rPr>
        <w:t xml:space="preserve"> </w:t>
      </w:r>
    </w:p>
    <w:p w14:paraId="59F66902" w14:textId="77777777" w:rsidR="006A19DD" w:rsidRDefault="006A19DD" w:rsidP="006A19DD">
      <w:pPr>
        <w:spacing w:line="360" w:lineRule="auto"/>
        <w:rPr>
          <w:rFonts w:ascii="Arial" w:hAnsi="Arial" w:cs="Arial"/>
          <w:sz w:val="20"/>
          <w:szCs w:val="20"/>
        </w:rPr>
      </w:pPr>
    </w:p>
    <w:p w14:paraId="5D276125" w14:textId="77777777" w:rsidR="006A19DD" w:rsidRPr="00AE7117" w:rsidRDefault="006A19DD" w:rsidP="006A19DD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AE7117">
        <w:rPr>
          <w:rFonts w:ascii="Arial" w:hAnsi="Arial" w:cs="Arial"/>
          <w:sz w:val="20"/>
          <w:szCs w:val="20"/>
        </w:rPr>
        <w:t>Wyniki postępowania przedstawiają się w następujący sposób:</w:t>
      </w:r>
    </w:p>
    <w:p w14:paraId="4AC6A61A" w14:textId="77777777" w:rsidR="006A19DD" w:rsidRDefault="006A19DD" w:rsidP="006A19DD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7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5699"/>
        <w:gridCol w:w="1442"/>
      </w:tblGrid>
      <w:tr w:rsidR="006A19DD" w:rsidRPr="00D27171" w14:paraId="77BC65E3" w14:textId="77777777" w:rsidTr="00321C72">
        <w:trPr>
          <w:trHeight w:val="52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1DF0F3C" w14:textId="77777777" w:rsidR="006A19DD" w:rsidRPr="00D27171" w:rsidRDefault="006A19DD" w:rsidP="00321C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55837D5" w14:textId="77777777" w:rsidR="006A19DD" w:rsidRPr="00D27171" w:rsidRDefault="006A19DD" w:rsidP="00321C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Oferent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462A159" w14:textId="77777777" w:rsidR="006A19DD" w:rsidRPr="00DC5A66" w:rsidRDefault="006A19DD" w:rsidP="00321C7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5A66">
              <w:rPr>
                <w:rFonts w:ascii="Arial" w:hAnsi="Arial" w:cs="Arial"/>
                <w:b/>
                <w:sz w:val="18"/>
                <w:szCs w:val="18"/>
              </w:rPr>
              <w:t>Cena brutto</w:t>
            </w:r>
          </w:p>
          <w:p w14:paraId="16D4AB4D" w14:textId="77777777" w:rsidR="006A19DD" w:rsidRPr="00D27171" w:rsidRDefault="006A19DD" w:rsidP="00321C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ogółem</w:t>
            </w:r>
          </w:p>
        </w:tc>
      </w:tr>
      <w:tr w:rsidR="006A19DD" w:rsidRPr="00D27171" w14:paraId="284B12F0" w14:textId="77777777" w:rsidTr="00321C72">
        <w:trPr>
          <w:trHeight w:val="104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A928" w14:textId="77777777" w:rsidR="006A19DD" w:rsidRPr="003A5CF3" w:rsidRDefault="006A19DD" w:rsidP="00321C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F2863" w14:textId="77777777" w:rsidR="006A19DD" w:rsidRDefault="006A19DD" w:rsidP="00321C7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Spółdzielnia Socjalna FADO</w:t>
            </w:r>
          </w:p>
          <w:p w14:paraId="0B6D5B66" w14:textId="77777777" w:rsidR="006A19DD" w:rsidRDefault="006A19DD" w:rsidP="00321C7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ul. Pomorska 149/153 </w:t>
            </w:r>
          </w:p>
          <w:p w14:paraId="7D580E13" w14:textId="6D0F2B0C" w:rsidR="006A19DD" w:rsidRPr="004917B5" w:rsidRDefault="006A19DD" w:rsidP="00321C7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90-236 Ł</w:t>
            </w:r>
            <w:r w:rsidR="00D3639B">
              <w:rPr>
                <w:rFonts w:ascii="Arial" w:hAnsi="Arial" w:cs="Arial"/>
                <w:b/>
                <w:bCs/>
                <w:sz w:val="20"/>
                <w:szCs w:val="20"/>
              </w:rPr>
              <w:t>ódź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EDAF" w14:textId="77777777" w:rsidR="006A19DD" w:rsidRDefault="006A19DD" w:rsidP="00321C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6 445,20 zł</w:t>
            </w:r>
          </w:p>
        </w:tc>
      </w:tr>
      <w:tr w:rsidR="006A19DD" w:rsidRPr="00D27171" w14:paraId="42C34A15" w14:textId="77777777" w:rsidTr="00321C72">
        <w:trPr>
          <w:trHeight w:val="104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5C26" w14:textId="77777777" w:rsidR="006A19DD" w:rsidRPr="003A5CF3" w:rsidRDefault="006A19DD" w:rsidP="00321C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3A5CF3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60B47" w14:textId="77777777" w:rsidR="006A19DD" w:rsidRDefault="006A19DD" w:rsidP="00321C7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Nautil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0C5B64BC" w14:textId="77777777" w:rsidR="006A19DD" w:rsidRDefault="006A19DD" w:rsidP="00321C7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Chrzanowskiego 2</w:t>
            </w:r>
          </w:p>
          <w:p w14:paraId="29342DC8" w14:textId="77777777" w:rsidR="006A19DD" w:rsidRPr="007E2D3E" w:rsidRDefault="006A19DD" w:rsidP="00321C7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81-198 Kosakowo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0EF2" w14:textId="77777777" w:rsidR="006A19DD" w:rsidRPr="00B25C56" w:rsidRDefault="006A19DD" w:rsidP="00321C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7 356,00 zł</w:t>
            </w:r>
          </w:p>
        </w:tc>
      </w:tr>
      <w:tr w:rsidR="006A19DD" w:rsidRPr="00D27171" w14:paraId="5AEC3AA9" w14:textId="77777777" w:rsidTr="00321C72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A17A" w14:textId="40555BF8" w:rsidR="006A19DD" w:rsidRPr="003A5CF3" w:rsidRDefault="00C1350C" w:rsidP="00321C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A19DD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DA407" w14:textId="77777777" w:rsidR="006A19DD" w:rsidRDefault="006A19DD" w:rsidP="00321C7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Centrum Wsparcia Sp. z o.o.</w:t>
            </w:r>
          </w:p>
          <w:p w14:paraId="720A9128" w14:textId="77777777" w:rsidR="006A19DD" w:rsidRDefault="006A19DD" w:rsidP="00321C7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Inżynierska 35/41</w:t>
            </w:r>
          </w:p>
          <w:p w14:paraId="1A6FABF6" w14:textId="77777777" w:rsidR="006A19DD" w:rsidRDefault="006A19DD" w:rsidP="00321C7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53-228 Wrocław</w:t>
            </w:r>
          </w:p>
          <w:p w14:paraId="4924BCBB" w14:textId="77777777" w:rsidR="006A19DD" w:rsidRDefault="006A19DD" w:rsidP="00321C7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2CE6" w14:textId="77777777" w:rsidR="006A19DD" w:rsidRDefault="006A19DD" w:rsidP="00321C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9 973,00 zł</w:t>
            </w:r>
          </w:p>
        </w:tc>
      </w:tr>
      <w:tr w:rsidR="00D822F0" w:rsidRPr="00D27171" w14:paraId="25FCE8CF" w14:textId="77777777" w:rsidTr="00321C72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EE5B" w14:textId="54AAF060" w:rsidR="00D822F0" w:rsidRDefault="00C1350C" w:rsidP="00321C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D822F0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168DA" w14:textId="77777777" w:rsidR="00D822F0" w:rsidRDefault="00D822F0" w:rsidP="00321C7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Altix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BE7375E" w14:textId="77777777" w:rsidR="00D822F0" w:rsidRDefault="00D822F0" w:rsidP="00321C7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Modlińska 246c</w:t>
            </w:r>
          </w:p>
          <w:p w14:paraId="4360DC0B" w14:textId="3C4986FD" w:rsidR="00D822F0" w:rsidRDefault="00D822F0" w:rsidP="00321C7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03-152 Warszawa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7AAB" w14:textId="14B65182" w:rsidR="00D822F0" w:rsidRDefault="00D822F0" w:rsidP="00321C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11 239,74 zł</w:t>
            </w:r>
          </w:p>
        </w:tc>
      </w:tr>
    </w:tbl>
    <w:p w14:paraId="33934DB2" w14:textId="77777777" w:rsidR="006A19DD" w:rsidRPr="002B2177" w:rsidRDefault="006A19DD" w:rsidP="006A19DD"/>
    <w:p w14:paraId="1425F69C" w14:textId="77777777" w:rsidR="00C1350C" w:rsidRDefault="00C1350C" w:rsidP="009069B0">
      <w:pPr>
        <w:spacing w:line="360" w:lineRule="auto"/>
        <w:ind w:right="-200"/>
        <w:jc w:val="both"/>
      </w:pPr>
    </w:p>
    <w:p w14:paraId="206829D3" w14:textId="57A01C06" w:rsidR="00C1350C" w:rsidRPr="00C1350C" w:rsidRDefault="00C1350C" w:rsidP="00C1350C">
      <w:pPr>
        <w:tabs>
          <w:tab w:val="left" w:pos="851"/>
        </w:tabs>
        <w:spacing w:line="360" w:lineRule="auto"/>
        <w:jc w:val="both"/>
        <w:rPr>
          <w:rFonts w:ascii="Arial" w:hAnsi="Arial" w:cs="Arial"/>
          <w:sz w:val="20"/>
          <w:szCs w:val="20"/>
          <w:lang w:eastAsia="x-none"/>
        </w:rPr>
      </w:pPr>
      <w:r w:rsidRPr="00214A39">
        <w:rPr>
          <w:rFonts w:ascii="Arial" w:hAnsi="Arial" w:cs="Arial"/>
          <w:sz w:val="20"/>
          <w:szCs w:val="20"/>
          <w:lang w:val="x-none" w:eastAsia="x-none"/>
        </w:rPr>
        <w:lastRenderedPageBreak/>
        <w:t>W przedmiotowym postępowaniu wpłynęł</w:t>
      </w:r>
      <w:r>
        <w:rPr>
          <w:rFonts w:ascii="Arial" w:hAnsi="Arial" w:cs="Arial"/>
          <w:sz w:val="20"/>
          <w:szCs w:val="20"/>
          <w:lang w:eastAsia="x-none"/>
        </w:rPr>
        <w:t>a</w:t>
      </w:r>
      <w:r w:rsidRPr="00214A39">
        <w:rPr>
          <w:rFonts w:ascii="Arial" w:hAnsi="Arial" w:cs="Arial"/>
          <w:sz w:val="20"/>
          <w:szCs w:val="20"/>
          <w:lang w:val="x-none" w:eastAsia="x-none"/>
        </w:rPr>
        <w:t xml:space="preserve"> również ofert</w:t>
      </w:r>
      <w:r>
        <w:rPr>
          <w:rFonts w:ascii="Arial" w:hAnsi="Arial" w:cs="Arial"/>
          <w:sz w:val="20"/>
          <w:szCs w:val="20"/>
          <w:lang w:eastAsia="x-none"/>
        </w:rPr>
        <w:t>a</w:t>
      </w:r>
      <w:r w:rsidRPr="00214A39">
        <w:rPr>
          <w:rFonts w:ascii="Arial" w:hAnsi="Arial" w:cs="Arial"/>
          <w:sz w:val="20"/>
          <w:szCs w:val="20"/>
          <w:lang w:val="x-none" w:eastAsia="x-none"/>
        </w:rPr>
        <w:t xml:space="preserve"> złożon</w:t>
      </w:r>
      <w:r>
        <w:rPr>
          <w:rFonts w:ascii="Arial" w:hAnsi="Arial" w:cs="Arial"/>
          <w:sz w:val="20"/>
          <w:szCs w:val="20"/>
          <w:lang w:eastAsia="x-none"/>
        </w:rPr>
        <w:t>a</w:t>
      </w:r>
      <w:r w:rsidRPr="00214A39">
        <w:rPr>
          <w:rFonts w:ascii="Arial" w:hAnsi="Arial" w:cs="Arial"/>
          <w:sz w:val="20"/>
          <w:szCs w:val="20"/>
          <w:lang w:val="x-none" w:eastAsia="x-none"/>
        </w:rPr>
        <w:t xml:space="preserve"> przez Wykonawc</w:t>
      </w:r>
      <w:r>
        <w:rPr>
          <w:rFonts w:ascii="Arial" w:hAnsi="Arial" w:cs="Arial"/>
          <w:sz w:val="20"/>
          <w:szCs w:val="20"/>
          <w:lang w:eastAsia="x-none"/>
        </w:rPr>
        <w:t>ę:</w:t>
      </w:r>
    </w:p>
    <w:p w14:paraId="751ACE45" w14:textId="77777777" w:rsidR="00C1350C" w:rsidRDefault="00C1350C" w:rsidP="009069B0">
      <w:pPr>
        <w:spacing w:line="360" w:lineRule="auto"/>
        <w:ind w:right="-200"/>
        <w:jc w:val="both"/>
      </w:pPr>
    </w:p>
    <w:p w14:paraId="5DBC3834" w14:textId="4F92A12F" w:rsidR="009069B0" w:rsidRPr="00D50AC5" w:rsidRDefault="009069B0" w:rsidP="00D50AC5">
      <w:pPr>
        <w:pStyle w:val="Akapitzlist"/>
        <w:numPr>
          <w:ilvl w:val="0"/>
          <w:numId w:val="9"/>
        </w:numPr>
        <w:spacing w:line="360" w:lineRule="auto"/>
        <w:ind w:left="426" w:right="-200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D50AC5">
        <w:rPr>
          <w:rFonts w:ascii="Arial" w:hAnsi="Arial" w:cs="Arial"/>
          <w:b/>
          <w:bCs/>
          <w:sz w:val="20"/>
          <w:szCs w:val="20"/>
        </w:rPr>
        <w:t>Polski Związek Głuchych Oddział Łódzki</w:t>
      </w:r>
    </w:p>
    <w:p w14:paraId="18C504D3" w14:textId="77777777" w:rsidR="009069B0" w:rsidRDefault="009069B0" w:rsidP="009069B0">
      <w:pPr>
        <w:spacing w:line="360" w:lineRule="auto"/>
        <w:ind w:right="-20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Centrum Rozwoju Dostępności</w:t>
      </w:r>
    </w:p>
    <w:p w14:paraId="5956D5A3" w14:textId="77777777" w:rsidR="009069B0" w:rsidRDefault="009069B0" w:rsidP="009069B0">
      <w:pPr>
        <w:spacing w:line="360" w:lineRule="auto"/>
        <w:ind w:right="-20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ul.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Nawrot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94/96</w:t>
      </w:r>
    </w:p>
    <w:p w14:paraId="734EB6E3" w14:textId="77777777" w:rsidR="009069B0" w:rsidRDefault="009069B0" w:rsidP="009069B0">
      <w:pPr>
        <w:spacing w:line="360" w:lineRule="auto"/>
        <w:ind w:right="-20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90-040 Łódź</w:t>
      </w:r>
    </w:p>
    <w:p w14:paraId="5FBA644E" w14:textId="2ED81514" w:rsidR="00C1350C" w:rsidRDefault="00C1350C" w:rsidP="009069B0">
      <w:pPr>
        <w:spacing w:line="360" w:lineRule="auto"/>
        <w:ind w:right="-20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Cena brutto: 7 492,00 zł</w:t>
      </w:r>
    </w:p>
    <w:p w14:paraId="2588A710" w14:textId="77777777" w:rsidR="00D50AC5" w:rsidRPr="00D50AC5" w:rsidRDefault="00D50AC5" w:rsidP="007E0D43">
      <w:pPr>
        <w:spacing w:line="360" w:lineRule="auto"/>
        <w:ind w:right="-200"/>
        <w:rPr>
          <w:rFonts w:ascii="Arial" w:hAnsi="Arial" w:cs="Arial"/>
          <w:sz w:val="20"/>
          <w:szCs w:val="20"/>
        </w:rPr>
      </w:pPr>
      <w:r w:rsidRPr="00D50AC5">
        <w:rPr>
          <w:rFonts w:ascii="Arial" w:hAnsi="Arial" w:cs="Arial"/>
          <w:sz w:val="20"/>
          <w:szCs w:val="20"/>
        </w:rPr>
        <w:t xml:space="preserve">Oferta pozostawiona bez rozpatrzenia, z uwagi na brak dołączonego do Oferty dokumentu, z którego wynika upoważnienie do reprezentacji Wykonawcy. </w:t>
      </w:r>
    </w:p>
    <w:p w14:paraId="0E492914" w14:textId="77777777" w:rsidR="00C1350C" w:rsidRDefault="00C1350C" w:rsidP="00C1350C">
      <w:pPr>
        <w:spacing w:line="360" w:lineRule="auto"/>
        <w:ind w:left="1080" w:right="-200"/>
        <w:rPr>
          <w:rFonts w:ascii="Arial" w:hAnsi="Arial" w:cs="Arial"/>
          <w:sz w:val="20"/>
          <w:szCs w:val="20"/>
        </w:rPr>
      </w:pPr>
    </w:p>
    <w:p w14:paraId="7E701F11" w14:textId="2DCB1927" w:rsidR="00A5406B" w:rsidRPr="006A19DD" w:rsidRDefault="00A5406B" w:rsidP="006A19DD"/>
    <w:sectPr w:rsidR="00A5406B" w:rsidRPr="006A19DD" w:rsidSect="00CF18B2">
      <w:footerReference w:type="default" r:id="rId7"/>
      <w:headerReference w:type="first" r:id="rId8"/>
      <w:footerReference w:type="first" r:id="rId9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3E0CC" w14:textId="77777777" w:rsidR="002B6525" w:rsidRDefault="002B6525">
      <w:r>
        <w:separator/>
      </w:r>
    </w:p>
  </w:endnote>
  <w:endnote w:type="continuationSeparator" w:id="0">
    <w:p w14:paraId="53F4EF74" w14:textId="77777777" w:rsidR="002B6525" w:rsidRDefault="002B6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L Ottawa">
    <w:altName w:val="Courier New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12CED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D4B64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CB1F7F" wp14:editId="4884287F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9BDE73E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14:paraId="2AA20117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12766B" wp14:editId="0C559807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48C6039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241086F4" w14:textId="77777777"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14:paraId="29160FF1" w14:textId="77777777"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14:paraId="4E6E4719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FE3EB" w14:textId="77777777" w:rsidR="002B6525" w:rsidRDefault="002B6525">
      <w:r>
        <w:separator/>
      </w:r>
    </w:p>
  </w:footnote>
  <w:footnote w:type="continuationSeparator" w:id="0">
    <w:p w14:paraId="32F4FA29" w14:textId="77777777" w:rsidR="002B6525" w:rsidRDefault="002B6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30602" w14:textId="77777777" w:rsidR="00A00CFB" w:rsidRDefault="008B7A7F" w:rsidP="00A00CFB">
    <w:r>
      <w:rPr>
        <w:noProof/>
        <w:lang w:eastAsia="ja-JP"/>
      </w:rPr>
      <w:drawing>
        <wp:inline distT="0" distB="0" distL="0" distR="0" wp14:anchorId="7077E033" wp14:editId="41E0E748">
          <wp:extent cx="6109200" cy="781200"/>
          <wp:effectExtent l="0" t="0" r="635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9200" cy="78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3A4B33" w14:textId="77777777" w:rsidR="00697D7C" w:rsidRPr="00697D7C" w:rsidRDefault="00697D7C" w:rsidP="00A00CFB"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159E94" wp14:editId="14718369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1AAA1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4FA6507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" strokecolor="#1aaa1d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A1BB1"/>
    <w:multiLevelType w:val="hybridMultilevel"/>
    <w:tmpl w:val="8C4CA2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02D3D"/>
    <w:multiLevelType w:val="hybridMultilevel"/>
    <w:tmpl w:val="65365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492D21"/>
    <w:multiLevelType w:val="hybridMultilevel"/>
    <w:tmpl w:val="A49EC87A"/>
    <w:lvl w:ilvl="0" w:tplc="575A86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5BF3BD5"/>
    <w:multiLevelType w:val="hybridMultilevel"/>
    <w:tmpl w:val="8C4CA2A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EA4708"/>
    <w:multiLevelType w:val="hybridMultilevel"/>
    <w:tmpl w:val="0290B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CA04AD"/>
    <w:multiLevelType w:val="hybridMultilevel"/>
    <w:tmpl w:val="D05AAB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B86E22"/>
    <w:multiLevelType w:val="hybridMultilevel"/>
    <w:tmpl w:val="858E2AB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166650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  <w:sz w:val="22"/>
        <w:szCs w:val="22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7834828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7B694FAA"/>
    <w:multiLevelType w:val="hybridMultilevel"/>
    <w:tmpl w:val="2A78B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6C9C0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0048631">
    <w:abstractNumId w:val="8"/>
    <w:lvlOverride w:ilvl="0">
      <w:startOverride w:val="1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59309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6626187">
    <w:abstractNumId w:val="7"/>
  </w:num>
  <w:num w:numId="4" w16cid:durableId="1219825125">
    <w:abstractNumId w:val="2"/>
  </w:num>
  <w:num w:numId="5" w16cid:durableId="879782512">
    <w:abstractNumId w:val="6"/>
  </w:num>
  <w:num w:numId="6" w16cid:durableId="1840343052">
    <w:abstractNumId w:val="0"/>
  </w:num>
  <w:num w:numId="7" w16cid:durableId="359547230">
    <w:abstractNumId w:val="3"/>
  </w:num>
  <w:num w:numId="8" w16cid:durableId="350617869">
    <w:abstractNumId w:val="1"/>
  </w:num>
  <w:num w:numId="9" w16cid:durableId="21134764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73"/>
    <w:rsid w:val="000042CB"/>
    <w:rsid w:val="00041462"/>
    <w:rsid w:val="00045A8E"/>
    <w:rsid w:val="000A352B"/>
    <w:rsid w:val="000A52E1"/>
    <w:rsid w:val="000C75F9"/>
    <w:rsid w:val="000F56E6"/>
    <w:rsid w:val="00111604"/>
    <w:rsid w:val="001271B4"/>
    <w:rsid w:val="00167E48"/>
    <w:rsid w:val="00180FCD"/>
    <w:rsid w:val="001910EC"/>
    <w:rsid w:val="001A5AB6"/>
    <w:rsid w:val="001C6C0A"/>
    <w:rsid w:val="001D5D33"/>
    <w:rsid w:val="001E4361"/>
    <w:rsid w:val="001F5973"/>
    <w:rsid w:val="00204D2E"/>
    <w:rsid w:val="00216D4F"/>
    <w:rsid w:val="00221CF4"/>
    <w:rsid w:val="00233C00"/>
    <w:rsid w:val="00271338"/>
    <w:rsid w:val="00281201"/>
    <w:rsid w:val="00293FAC"/>
    <w:rsid w:val="002A3073"/>
    <w:rsid w:val="002B2177"/>
    <w:rsid w:val="002B6525"/>
    <w:rsid w:val="002F6490"/>
    <w:rsid w:val="0030774A"/>
    <w:rsid w:val="003166CC"/>
    <w:rsid w:val="00325F1C"/>
    <w:rsid w:val="00334387"/>
    <w:rsid w:val="00346BF3"/>
    <w:rsid w:val="00352A61"/>
    <w:rsid w:val="00361957"/>
    <w:rsid w:val="00364511"/>
    <w:rsid w:val="00394248"/>
    <w:rsid w:val="003C3A52"/>
    <w:rsid w:val="003C5854"/>
    <w:rsid w:val="003E66A0"/>
    <w:rsid w:val="00411F3D"/>
    <w:rsid w:val="00441B19"/>
    <w:rsid w:val="00445149"/>
    <w:rsid w:val="00457D7E"/>
    <w:rsid w:val="00484343"/>
    <w:rsid w:val="004B374F"/>
    <w:rsid w:val="004C12D3"/>
    <w:rsid w:val="004F4105"/>
    <w:rsid w:val="00516240"/>
    <w:rsid w:val="00534D4F"/>
    <w:rsid w:val="00550306"/>
    <w:rsid w:val="00555720"/>
    <w:rsid w:val="0057425C"/>
    <w:rsid w:val="005865B2"/>
    <w:rsid w:val="005B0D15"/>
    <w:rsid w:val="005B64C5"/>
    <w:rsid w:val="00614424"/>
    <w:rsid w:val="00614D71"/>
    <w:rsid w:val="00621187"/>
    <w:rsid w:val="00622288"/>
    <w:rsid w:val="00632D41"/>
    <w:rsid w:val="00650698"/>
    <w:rsid w:val="00690058"/>
    <w:rsid w:val="00697D7C"/>
    <w:rsid w:val="006A19DD"/>
    <w:rsid w:val="00703EE3"/>
    <w:rsid w:val="00711F96"/>
    <w:rsid w:val="0072731C"/>
    <w:rsid w:val="007577B2"/>
    <w:rsid w:val="00761FC3"/>
    <w:rsid w:val="00783503"/>
    <w:rsid w:val="00795019"/>
    <w:rsid w:val="007A2077"/>
    <w:rsid w:val="007C5314"/>
    <w:rsid w:val="007D2D0A"/>
    <w:rsid w:val="007E0D43"/>
    <w:rsid w:val="00823CF4"/>
    <w:rsid w:val="008348E2"/>
    <w:rsid w:val="00844BE2"/>
    <w:rsid w:val="00847FC3"/>
    <w:rsid w:val="00861696"/>
    <w:rsid w:val="00865128"/>
    <w:rsid w:val="00865357"/>
    <w:rsid w:val="00865834"/>
    <w:rsid w:val="00884B1B"/>
    <w:rsid w:val="008A0F30"/>
    <w:rsid w:val="008B48CD"/>
    <w:rsid w:val="008B7A7F"/>
    <w:rsid w:val="008D5CD6"/>
    <w:rsid w:val="008E4216"/>
    <w:rsid w:val="008F0309"/>
    <w:rsid w:val="008F2DD4"/>
    <w:rsid w:val="008F74B1"/>
    <w:rsid w:val="009069B0"/>
    <w:rsid w:val="0091514D"/>
    <w:rsid w:val="009349C1"/>
    <w:rsid w:val="00947B51"/>
    <w:rsid w:val="00957D73"/>
    <w:rsid w:val="00962C64"/>
    <w:rsid w:val="0098478D"/>
    <w:rsid w:val="009918C1"/>
    <w:rsid w:val="00994616"/>
    <w:rsid w:val="009D548A"/>
    <w:rsid w:val="009E7833"/>
    <w:rsid w:val="00A00CFB"/>
    <w:rsid w:val="00A01EBE"/>
    <w:rsid w:val="00A17AE0"/>
    <w:rsid w:val="00A24612"/>
    <w:rsid w:val="00A3375E"/>
    <w:rsid w:val="00A468EB"/>
    <w:rsid w:val="00A47A1E"/>
    <w:rsid w:val="00A52C4C"/>
    <w:rsid w:val="00A5406B"/>
    <w:rsid w:val="00A55265"/>
    <w:rsid w:val="00A62BDD"/>
    <w:rsid w:val="00A63171"/>
    <w:rsid w:val="00A6459C"/>
    <w:rsid w:val="00A87113"/>
    <w:rsid w:val="00AA4611"/>
    <w:rsid w:val="00AB505E"/>
    <w:rsid w:val="00AB6D68"/>
    <w:rsid w:val="00B06A02"/>
    <w:rsid w:val="00B07D5E"/>
    <w:rsid w:val="00B226DD"/>
    <w:rsid w:val="00B24441"/>
    <w:rsid w:val="00B362AB"/>
    <w:rsid w:val="00B3665B"/>
    <w:rsid w:val="00B562BC"/>
    <w:rsid w:val="00B60819"/>
    <w:rsid w:val="00B64E52"/>
    <w:rsid w:val="00B75739"/>
    <w:rsid w:val="00B873DC"/>
    <w:rsid w:val="00B92DA2"/>
    <w:rsid w:val="00B9792F"/>
    <w:rsid w:val="00BA6495"/>
    <w:rsid w:val="00BB3048"/>
    <w:rsid w:val="00BC0FE2"/>
    <w:rsid w:val="00BC3A7E"/>
    <w:rsid w:val="00C0570A"/>
    <w:rsid w:val="00C1350C"/>
    <w:rsid w:val="00C71D4B"/>
    <w:rsid w:val="00CA0104"/>
    <w:rsid w:val="00CA4BC3"/>
    <w:rsid w:val="00CD23FB"/>
    <w:rsid w:val="00CD4A72"/>
    <w:rsid w:val="00CF18B2"/>
    <w:rsid w:val="00D252B0"/>
    <w:rsid w:val="00D3340A"/>
    <w:rsid w:val="00D3639B"/>
    <w:rsid w:val="00D460B7"/>
    <w:rsid w:val="00D50AC5"/>
    <w:rsid w:val="00D71579"/>
    <w:rsid w:val="00D80230"/>
    <w:rsid w:val="00D822F0"/>
    <w:rsid w:val="00D951E2"/>
    <w:rsid w:val="00DA7BAC"/>
    <w:rsid w:val="00DB6317"/>
    <w:rsid w:val="00DC617F"/>
    <w:rsid w:val="00DE4C4C"/>
    <w:rsid w:val="00DE51A1"/>
    <w:rsid w:val="00E3445F"/>
    <w:rsid w:val="00E468BB"/>
    <w:rsid w:val="00E565BF"/>
    <w:rsid w:val="00E6041A"/>
    <w:rsid w:val="00E87917"/>
    <w:rsid w:val="00ED48FA"/>
    <w:rsid w:val="00EE6D5D"/>
    <w:rsid w:val="00EF75B8"/>
    <w:rsid w:val="00F02F0C"/>
    <w:rsid w:val="00F261AC"/>
    <w:rsid w:val="00F3456B"/>
    <w:rsid w:val="00F42846"/>
    <w:rsid w:val="00F45EFA"/>
    <w:rsid w:val="00F53ADD"/>
    <w:rsid w:val="00F96F11"/>
    <w:rsid w:val="00FA1179"/>
    <w:rsid w:val="00FD02F4"/>
    <w:rsid w:val="00FD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E9F24"/>
  <w15:chartTrackingRefBased/>
  <w15:docId w15:val="{0BD22009-633E-497F-B04D-12D2F57E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5128"/>
    <w:pPr>
      <w:keepNext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3C00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C0FE2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65128"/>
    <w:rPr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65128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65128"/>
    <w:pPr>
      <w:ind w:left="708"/>
    </w:pPr>
  </w:style>
  <w:style w:type="paragraph" w:customStyle="1" w:styleId="Default">
    <w:name w:val="Default"/>
    <w:rsid w:val="00045A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64E52"/>
    <w:pPr>
      <w:widowControl w:val="0"/>
      <w:suppressAutoHyphens/>
    </w:pPr>
    <w:rPr>
      <w:rFonts w:ascii="PL Ottawa" w:eastAsia="Arial" w:hAnsi="PL Ottawa"/>
      <w:sz w:val="24"/>
      <w:lang w:eastAsia="ar-SA"/>
    </w:rPr>
  </w:style>
  <w:style w:type="paragraph" w:styleId="NormalnyWeb">
    <w:name w:val="Normal (Web)"/>
    <w:basedOn w:val="Normalny"/>
    <w:uiPriority w:val="99"/>
    <w:unhideWhenUsed/>
    <w:rsid w:val="001271B4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1271B4"/>
    <w:rPr>
      <w:sz w:val="24"/>
      <w:szCs w:val="24"/>
      <w:lang w:eastAsia="pl-PL"/>
    </w:rPr>
  </w:style>
  <w:style w:type="paragraph" w:customStyle="1" w:styleId="desctxt">
    <w:name w:val="desc_txt"/>
    <w:basedOn w:val="Normalny"/>
    <w:rsid w:val="001271B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62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3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</Template>
  <TotalTime>433</TotalTime>
  <Pages>2</Pages>
  <Words>240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1755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Weronika Wadlewska</cp:lastModifiedBy>
  <cp:revision>55</cp:revision>
  <cp:lastPrinted>2024-02-19T12:42:00Z</cp:lastPrinted>
  <dcterms:created xsi:type="dcterms:W3CDTF">2023-03-01T07:24:00Z</dcterms:created>
  <dcterms:modified xsi:type="dcterms:W3CDTF">2024-02-19T12:44:00Z</dcterms:modified>
</cp:coreProperties>
</file>