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0FCD" w:rsidRDefault="00180FCD" w:rsidP="00180FCD"/>
    <w:p w:rsidR="00A95AD4" w:rsidRDefault="00A95AD4" w:rsidP="00A95AD4">
      <w:pPr>
        <w:jc w:val="center"/>
        <w:rPr>
          <w:rFonts w:ascii="Arial" w:hAnsi="Arial" w:cs="Arial"/>
          <w:b/>
        </w:rPr>
      </w:pPr>
      <w:r w:rsidRPr="00874D50">
        <w:rPr>
          <w:rFonts w:ascii="Arial" w:hAnsi="Arial" w:cs="Arial"/>
          <w:b/>
          <w:sz w:val="22"/>
          <w:szCs w:val="22"/>
        </w:rPr>
        <w:t xml:space="preserve">WYJAŚNIENIA NR 1 DO TREŚCI ZAPYTANIA OFERTOWEGO </w:t>
      </w:r>
    </w:p>
    <w:p w:rsidR="00A95AD4" w:rsidRPr="00874D50" w:rsidRDefault="00A95AD4" w:rsidP="00A95AD4">
      <w:pPr>
        <w:jc w:val="center"/>
        <w:rPr>
          <w:rFonts w:ascii="Arial" w:hAnsi="Arial" w:cs="Arial"/>
          <w:b/>
          <w:sz w:val="22"/>
          <w:szCs w:val="22"/>
        </w:rPr>
      </w:pPr>
      <w:r w:rsidRPr="00874D50">
        <w:rPr>
          <w:rFonts w:ascii="Arial" w:hAnsi="Arial" w:cs="Arial"/>
          <w:b/>
          <w:sz w:val="22"/>
          <w:szCs w:val="22"/>
        </w:rPr>
        <w:t>(sygn. postępowania SP-83/23-USL/52)</w:t>
      </w:r>
    </w:p>
    <w:p w:rsidR="00A95AD4" w:rsidRPr="00874D50" w:rsidRDefault="00A95AD4" w:rsidP="00A95AD4">
      <w:pPr>
        <w:spacing w:line="280" w:lineRule="exact"/>
        <w:jc w:val="center"/>
        <w:rPr>
          <w:rFonts w:ascii="Arial" w:hAnsi="Arial" w:cs="Arial"/>
          <w:sz w:val="22"/>
          <w:szCs w:val="22"/>
        </w:rPr>
      </w:pPr>
      <w:r w:rsidRPr="00874D50">
        <w:rPr>
          <w:rFonts w:ascii="Arial" w:hAnsi="Arial" w:cs="Arial"/>
          <w:sz w:val="22"/>
          <w:szCs w:val="22"/>
        </w:rPr>
        <w:t xml:space="preserve">dotyczącego usługi wykonania gadżetów reklamowych dla potrzeb promocji usług świadczonych przez Centrum Informacji i Planowania Kariery Zawodowej w Łodzi oraz jego Oddziały w Piotrkowie Trybunalskim, Sieradzu </w:t>
      </w:r>
      <w:r w:rsidRPr="00874D50">
        <w:rPr>
          <w:rFonts w:ascii="Arial" w:hAnsi="Arial" w:cs="Arial"/>
          <w:sz w:val="22"/>
          <w:szCs w:val="22"/>
        </w:rPr>
        <w:br/>
        <w:t>i Skierniewicach</w:t>
      </w:r>
    </w:p>
    <w:p w:rsidR="00A95AD4" w:rsidRDefault="00A95AD4" w:rsidP="00A95AD4">
      <w:pPr>
        <w:rPr>
          <w:rFonts w:ascii="Arial" w:hAnsi="Arial" w:cs="Arial"/>
        </w:rPr>
      </w:pPr>
    </w:p>
    <w:p w:rsidR="00A95AD4" w:rsidRPr="00874D50" w:rsidRDefault="00A95AD4" w:rsidP="00A95AD4">
      <w:pPr>
        <w:rPr>
          <w:rFonts w:ascii="Arial" w:hAnsi="Arial" w:cs="Arial"/>
          <w:sz w:val="22"/>
          <w:szCs w:val="22"/>
        </w:rPr>
      </w:pPr>
      <w:r w:rsidRPr="00874D50">
        <w:rPr>
          <w:rFonts w:ascii="Arial" w:hAnsi="Arial" w:cs="Arial"/>
          <w:sz w:val="22"/>
          <w:szCs w:val="22"/>
        </w:rPr>
        <w:t>W związku  ze skierowanym zapytaniem do postępowania nr SP-83/23-USL/52 na usługę wykonania gadżetów, Zamawiający udziela następującej odpowiedzi:</w:t>
      </w:r>
    </w:p>
    <w:p w:rsidR="00A95AD4" w:rsidRDefault="00A95AD4" w:rsidP="00A95AD4">
      <w:pPr>
        <w:rPr>
          <w:rFonts w:ascii="Arial" w:hAnsi="Arial" w:cs="Arial"/>
          <w:i/>
          <w:sz w:val="22"/>
          <w:szCs w:val="22"/>
        </w:rPr>
      </w:pPr>
    </w:p>
    <w:p w:rsidR="00A95AD4" w:rsidRPr="00A95AD4" w:rsidRDefault="00A95AD4" w:rsidP="00A95AD4">
      <w:pPr>
        <w:rPr>
          <w:rFonts w:ascii="Arial" w:hAnsi="Arial" w:cs="Arial"/>
          <w:i/>
          <w:sz w:val="22"/>
          <w:szCs w:val="22"/>
        </w:rPr>
      </w:pPr>
      <w:bookmarkStart w:id="0" w:name="_GoBack"/>
      <w:bookmarkEnd w:id="0"/>
      <w:r w:rsidRPr="00A95AD4">
        <w:rPr>
          <w:rFonts w:ascii="Arial" w:hAnsi="Arial" w:cs="Arial"/>
          <w:i/>
          <w:sz w:val="22"/>
          <w:szCs w:val="22"/>
        </w:rPr>
        <w:t>Jakiej orientacyjnie wielkości będzie nadruk na torbie? Nadruk na materiale, z którego wykonana jest torba wykonujemy techniką transferu a w tej technice wielkość nadruku w istotny sposób wpływa na cenę/</w:t>
      </w:r>
    </w:p>
    <w:p w:rsidR="00A95AD4" w:rsidRPr="00874D50" w:rsidRDefault="00A95AD4" w:rsidP="00A95AD4">
      <w:pPr>
        <w:rPr>
          <w:rFonts w:ascii="Arial" w:hAnsi="Arial" w:cs="Arial"/>
          <w:sz w:val="22"/>
          <w:szCs w:val="22"/>
        </w:rPr>
      </w:pPr>
      <w:r w:rsidRPr="00874D50">
        <w:rPr>
          <w:rFonts w:ascii="Arial" w:hAnsi="Arial" w:cs="Arial"/>
          <w:sz w:val="22"/>
          <w:szCs w:val="22"/>
        </w:rPr>
        <w:t>Ok. 25x25cm</w:t>
      </w:r>
    </w:p>
    <w:p w:rsidR="00A95AD4" w:rsidRDefault="00A95AD4" w:rsidP="00A95AD4">
      <w:pPr>
        <w:rPr>
          <w:rFonts w:ascii="Arial" w:hAnsi="Arial" w:cs="Arial"/>
          <w:i/>
          <w:sz w:val="22"/>
          <w:szCs w:val="22"/>
        </w:rPr>
      </w:pPr>
    </w:p>
    <w:p w:rsidR="00A95AD4" w:rsidRPr="00A95AD4" w:rsidRDefault="00A95AD4" w:rsidP="00A95AD4">
      <w:pPr>
        <w:rPr>
          <w:rFonts w:ascii="Arial" w:hAnsi="Arial" w:cs="Arial"/>
          <w:i/>
          <w:sz w:val="22"/>
          <w:szCs w:val="22"/>
        </w:rPr>
      </w:pPr>
      <w:r w:rsidRPr="00A95AD4">
        <w:rPr>
          <w:rFonts w:ascii="Arial" w:hAnsi="Arial" w:cs="Arial"/>
          <w:i/>
          <w:sz w:val="22"/>
          <w:szCs w:val="22"/>
        </w:rPr>
        <w:t>Czy nadruk byłby na etui zestawu narzędzi?</w:t>
      </w:r>
    </w:p>
    <w:p w:rsidR="00A95AD4" w:rsidRPr="00874D50" w:rsidRDefault="00A95AD4" w:rsidP="00A95AD4">
      <w:pPr>
        <w:rPr>
          <w:rFonts w:ascii="Arial" w:hAnsi="Arial" w:cs="Arial"/>
          <w:sz w:val="22"/>
          <w:szCs w:val="22"/>
        </w:rPr>
      </w:pPr>
      <w:r w:rsidRPr="00874D50">
        <w:rPr>
          <w:rFonts w:ascii="Arial" w:hAnsi="Arial" w:cs="Arial"/>
          <w:sz w:val="22"/>
          <w:szCs w:val="22"/>
        </w:rPr>
        <w:t>Tak, nadruk na etui zestawu</w:t>
      </w:r>
    </w:p>
    <w:p w:rsidR="00A95AD4" w:rsidRDefault="00A95AD4" w:rsidP="00A95AD4">
      <w:pPr>
        <w:rPr>
          <w:rFonts w:ascii="Arial" w:hAnsi="Arial" w:cs="Arial"/>
          <w:i/>
          <w:sz w:val="22"/>
          <w:szCs w:val="22"/>
        </w:rPr>
      </w:pPr>
    </w:p>
    <w:p w:rsidR="00A95AD4" w:rsidRPr="00A95AD4" w:rsidRDefault="00A95AD4" w:rsidP="00A95AD4">
      <w:pPr>
        <w:rPr>
          <w:rFonts w:ascii="Arial" w:hAnsi="Arial" w:cs="Arial"/>
          <w:i/>
          <w:sz w:val="22"/>
          <w:szCs w:val="22"/>
        </w:rPr>
      </w:pPr>
      <w:r w:rsidRPr="00A95AD4">
        <w:rPr>
          <w:rFonts w:ascii="Arial" w:hAnsi="Arial" w:cs="Arial"/>
          <w:i/>
          <w:sz w:val="22"/>
          <w:szCs w:val="22"/>
        </w:rPr>
        <w:t>Czy znakowanie ma się znaleźć na ściance szklanki oraz na pokrywce?</w:t>
      </w:r>
    </w:p>
    <w:p w:rsidR="00A95AD4" w:rsidRPr="00874D50" w:rsidRDefault="00A95AD4" w:rsidP="00A95AD4">
      <w:pPr>
        <w:rPr>
          <w:rFonts w:ascii="Arial" w:hAnsi="Arial" w:cs="Arial"/>
          <w:sz w:val="22"/>
          <w:szCs w:val="22"/>
        </w:rPr>
      </w:pPr>
      <w:r w:rsidRPr="00874D50">
        <w:rPr>
          <w:rFonts w:ascii="Arial" w:hAnsi="Arial" w:cs="Arial"/>
          <w:sz w:val="22"/>
          <w:szCs w:val="22"/>
        </w:rPr>
        <w:t>Tak</w:t>
      </w:r>
    </w:p>
    <w:p w:rsidR="00A95AD4" w:rsidRDefault="00A95AD4" w:rsidP="00A95AD4">
      <w:pPr>
        <w:rPr>
          <w:rFonts w:ascii="Arial" w:hAnsi="Arial" w:cs="Arial"/>
          <w:i/>
          <w:sz w:val="22"/>
          <w:szCs w:val="22"/>
        </w:rPr>
      </w:pPr>
    </w:p>
    <w:p w:rsidR="00A95AD4" w:rsidRPr="00A95AD4" w:rsidRDefault="00A95AD4" w:rsidP="00A95AD4">
      <w:pPr>
        <w:rPr>
          <w:rFonts w:ascii="Arial" w:hAnsi="Arial" w:cs="Arial"/>
          <w:i/>
          <w:sz w:val="22"/>
          <w:szCs w:val="22"/>
        </w:rPr>
      </w:pPr>
      <w:r w:rsidRPr="00A95AD4">
        <w:rPr>
          <w:rFonts w:ascii="Arial" w:hAnsi="Arial" w:cs="Arial"/>
          <w:i/>
          <w:sz w:val="22"/>
          <w:szCs w:val="22"/>
        </w:rPr>
        <w:t>Czy na pokrywce logo ma być drukowane czy wypalane laserem?</w:t>
      </w:r>
    </w:p>
    <w:p w:rsidR="00A95AD4" w:rsidRPr="00874D50" w:rsidRDefault="00A95AD4" w:rsidP="00A95AD4">
      <w:pPr>
        <w:rPr>
          <w:rFonts w:ascii="Arial" w:hAnsi="Arial" w:cs="Arial"/>
          <w:sz w:val="22"/>
          <w:szCs w:val="22"/>
        </w:rPr>
      </w:pPr>
      <w:r w:rsidRPr="00874D50">
        <w:rPr>
          <w:rFonts w:ascii="Arial" w:hAnsi="Arial" w:cs="Arial"/>
          <w:sz w:val="22"/>
          <w:szCs w:val="22"/>
        </w:rPr>
        <w:t>Drukowane</w:t>
      </w:r>
    </w:p>
    <w:p w:rsidR="00A95AD4" w:rsidRDefault="00A95AD4" w:rsidP="00A95AD4">
      <w:pPr>
        <w:rPr>
          <w:rFonts w:ascii="Arial" w:hAnsi="Arial" w:cs="Arial"/>
          <w:i/>
          <w:sz w:val="22"/>
          <w:szCs w:val="22"/>
        </w:rPr>
      </w:pPr>
    </w:p>
    <w:p w:rsidR="00A95AD4" w:rsidRPr="00A95AD4" w:rsidRDefault="00A95AD4" w:rsidP="00A95AD4">
      <w:pPr>
        <w:rPr>
          <w:rFonts w:ascii="Arial" w:hAnsi="Arial" w:cs="Arial"/>
          <w:i/>
          <w:sz w:val="22"/>
          <w:szCs w:val="22"/>
        </w:rPr>
      </w:pPr>
      <w:r w:rsidRPr="00A95AD4">
        <w:rPr>
          <w:rFonts w:ascii="Arial" w:hAnsi="Arial" w:cs="Arial"/>
          <w:i/>
          <w:sz w:val="22"/>
          <w:szCs w:val="22"/>
        </w:rPr>
        <w:t>Czy nadruk ma się znaleźć na ręczniku czy na pokrowcu?</w:t>
      </w:r>
    </w:p>
    <w:p w:rsidR="00A95AD4" w:rsidRPr="00874D50" w:rsidRDefault="00A95AD4" w:rsidP="00A95AD4">
      <w:pPr>
        <w:rPr>
          <w:rFonts w:ascii="Arial" w:hAnsi="Arial" w:cs="Arial"/>
          <w:sz w:val="22"/>
          <w:szCs w:val="22"/>
        </w:rPr>
      </w:pPr>
      <w:r w:rsidRPr="00874D50">
        <w:rPr>
          <w:rFonts w:ascii="Arial" w:hAnsi="Arial" w:cs="Arial"/>
          <w:sz w:val="22"/>
          <w:szCs w:val="22"/>
        </w:rPr>
        <w:t>Na ręczniku</w:t>
      </w:r>
    </w:p>
    <w:p w:rsidR="00A95AD4" w:rsidRDefault="00A95AD4" w:rsidP="00A95AD4">
      <w:pPr>
        <w:rPr>
          <w:rFonts w:ascii="Arial" w:hAnsi="Arial" w:cs="Arial"/>
          <w:i/>
          <w:sz w:val="22"/>
          <w:szCs w:val="22"/>
        </w:rPr>
      </w:pPr>
    </w:p>
    <w:p w:rsidR="00A95AD4" w:rsidRPr="00A95AD4" w:rsidRDefault="00A95AD4" w:rsidP="00A95AD4">
      <w:pPr>
        <w:rPr>
          <w:rFonts w:ascii="Arial" w:hAnsi="Arial" w:cs="Arial"/>
          <w:i/>
          <w:sz w:val="22"/>
          <w:szCs w:val="22"/>
        </w:rPr>
      </w:pPr>
      <w:r w:rsidRPr="00A95AD4">
        <w:rPr>
          <w:rFonts w:ascii="Arial" w:hAnsi="Arial" w:cs="Arial"/>
          <w:i/>
          <w:sz w:val="22"/>
          <w:szCs w:val="22"/>
        </w:rPr>
        <w:t>Jakiej orientacyjnie będzie wielkości?</w:t>
      </w:r>
    </w:p>
    <w:p w:rsidR="00A95AD4" w:rsidRPr="00874D50" w:rsidRDefault="00A95AD4" w:rsidP="00A95AD4">
      <w:pPr>
        <w:rPr>
          <w:rFonts w:ascii="Arial" w:hAnsi="Arial" w:cs="Arial"/>
          <w:sz w:val="22"/>
          <w:szCs w:val="22"/>
        </w:rPr>
      </w:pPr>
      <w:r w:rsidRPr="00874D50">
        <w:rPr>
          <w:rFonts w:ascii="Arial" w:hAnsi="Arial" w:cs="Arial"/>
          <w:sz w:val="22"/>
          <w:szCs w:val="22"/>
        </w:rPr>
        <w:t>Orientacyjnie 20x25cm</w:t>
      </w:r>
    </w:p>
    <w:p w:rsidR="00A95AD4" w:rsidRDefault="00A95AD4" w:rsidP="00A95AD4">
      <w:pPr>
        <w:rPr>
          <w:rFonts w:ascii="Arial" w:hAnsi="Arial" w:cs="Arial"/>
          <w:i/>
          <w:sz w:val="22"/>
          <w:szCs w:val="22"/>
        </w:rPr>
      </w:pPr>
    </w:p>
    <w:p w:rsidR="00A95AD4" w:rsidRPr="00A95AD4" w:rsidRDefault="00A95AD4" w:rsidP="00A95AD4">
      <w:pPr>
        <w:rPr>
          <w:rFonts w:ascii="Arial" w:hAnsi="Arial" w:cs="Arial"/>
          <w:i/>
          <w:sz w:val="22"/>
          <w:szCs w:val="22"/>
        </w:rPr>
      </w:pPr>
      <w:r w:rsidRPr="00A95AD4">
        <w:rPr>
          <w:rFonts w:ascii="Arial" w:hAnsi="Arial" w:cs="Arial"/>
          <w:i/>
          <w:sz w:val="22"/>
          <w:szCs w:val="22"/>
        </w:rPr>
        <w:t>Na narzędziu wielofunkcyjnym jest bardzo mało miejsca do znakowania czy w związku z tym będzie ono zamieszczone na etui?</w:t>
      </w:r>
    </w:p>
    <w:p w:rsidR="00A95AD4" w:rsidRPr="00874D50" w:rsidRDefault="00A95AD4" w:rsidP="00A95AD4">
      <w:pPr>
        <w:rPr>
          <w:rFonts w:ascii="Arial" w:hAnsi="Arial" w:cs="Arial"/>
          <w:sz w:val="22"/>
          <w:szCs w:val="22"/>
        </w:rPr>
      </w:pPr>
      <w:r w:rsidRPr="00874D50">
        <w:rPr>
          <w:rFonts w:ascii="Arial" w:hAnsi="Arial" w:cs="Arial"/>
          <w:sz w:val="22"/>
          <w:szCs w:val="22"/>
        </w:rPr>
        <w:t>Tak</w:t>
      </w:r>
    </w:p>
    <w:p w:rsidR="00A95AD4" w:rsidRDefault="00A95AD4" w:rsidP="00A95AD4">
      <w:pPr>
        <w:rPr>
          <w:rFonts w:ascii="Arial" w:hAnsi="Arial" w:cs="Arial"/>
          <w:i/>
          <w:sz w:val="22"/>
          <w:szCs w:val="22"/>
        </w:rPr>
      </w:pPr>
    </w:p>
    <w:p w:rsidR="00A95AD4" w:rsidRPr="00A95AD4" w:rsidRDefault="00A95AD4" w:rsidP="00A95AD4">
      <w:pPr>
        <w:rPr>
          <w:rFonts w:ascii="Arial" w:hAnsi="Arial" w:cs="Arial"/>
          <w:i/>
          <w:sz w:val="22"/>
          <w:szCs w:val="22"/>
        </w:rPr>
      </w:pPr>
      <w:r w:rsidRPr="00A95AD4">
        <w:rPr>
          <w:rFonts w:ascii="Arial" w:hAnsi="Arial" w:cs="Arial"/>
          <w:i/>
          <w:sz w:val="22"/>
          <w:szCs w:val="22"/>
        </w:rPr>
        <w:t>Na etui wskazane byłoby wypalać logotypy laserem a nie drukować. czy taka opcja jest dopuszczalna?</w:t>
      </w:r>
    </w:p>
    <w:p w:rsidR="00A95AD4" w:rsidRPr="00874D50" w:rsidRDefault="00A95AD4" w:rsidP="00A95AD4">
      <w:pPr>
        <w:rPr>
          <w:rFonts w:ascii="Arial" w:hAnsi="Arial" w:cs="Arial"/>
          <w:sz w:val="22"/>
          <w:szCs w:val="22"/>
        </w:rPr>
      </w:pPr>
      <w:r w:rsidRPr="00874D50">
        <w:rPr>
          <w:rFonts w:ascii="Arial" w:hAnsi="Arial" w:cs="Arial"/>
          <w:sz w:val="22"/>
          <w:szCs w:val="22"/>
        </w:rPr>
        <w:t>Tak</w:t>
      </w:r>
    </w:p>
    <w:p w:rsidR="00A95AD4" w:rsidRDefault="00A95AD4" w:rsidP="00A95AD4">
      <w:pPr>
        <w:rPr>
          <w:rFonts w:ascii="Arial" w:hAnsi="Arial" w:cs="Arial"/>
          <w:i/>
          <w:sz w:val="22"/>
          <w:szCs w:val="22"/>
        </w:rPr>
      </w:pPr>
    </w:p>
    <w:p w:rsidR="00A95AD4" w:rsidRPr="00A95AD4" w:rsidRDefault="00A95AD4" w:rsidP="00A95AD4">
      <w:pPr>
        <w:rPr>
          <w:rFonts w:ascii="Arial" w:hAnsi="Arial" w:cs="Arial"/>
          <w:i/>
          <w:sz w:val="22"/>
          <w:szCs w:val="22"/>
        </w:rPr>
      </w:pPr>
      <w:r w:rsidRPr="00A95AD4">
        <w:rPr>
          <w:rFonts w:ascii="Arial" w:hAnsi="Arial" w:cs="Arial"/>
          <w:i/>
          <w:sz w:val="22"/>
          <w:szCs w:val="22"/>
        </w:rPr>
        <w:t>Czy na podstawce pod telefon znakowanie ma być wykonane techniką nadruku w jednym kolorze czy wypalane laserem?</w:t>
      </w:r>
    </w:p>
    <w:p w:rsidR="00A95AD4" w:rsidRPr="00874D50" w:rsidRDefault="00A95AD4" w:rsidP="00A95AD4">
      <w:pPr>
        <w:rPr>
          <w:rFonts w:ascii="Arial" w:hAnsi="Arial" w:cs="Arial"/>
          <w:sz w:val="22"/>
          <w:szCs w:val="22"/>
        </w:rPr>
      </w:pPr>
      <w:r w:rsidRPr="00874D50">
        <w:rPr>
          <w:rFonts w:ascii="Arial" w:hAnsi="Arial" w:cs="Arial"/>
          <w:sz w:val="22"/>
          <w:szCs w:val="22"/>
        </w:rPr>
        <w:t>Drukowane</w:t>
      </w:r>
    </w:p>
    <w:p w:rsidR="00A95AD4" w:rsidRDefault="00A95AD4" w:rsidP="00A95AD4">
      <w:pPr>
        <w:rPr>
          <w:rFonts w:ascii="Arial" w:hAnsi="Arial" w:cs="Arial"/>
          <w:i/>
          <w:sz w:val="22"/>
          <w:szCs w:val="22"/>
        </w:rPr>
      </w:pPr>
    </w:p>
    <w:p w:rsidR="00A95AD4" w:rsidRPr="00A95AD4" w:rsidRDefault="00A95AD4" w:rsidP="00A95AD4">
      <w:pPr>
        <w:rPr>
          <w:rFonts w:ascii="Arial" w:hAnsi="Arial" w:cs="Arial"/>
          <w:i/>
          <w:sz w:val="22"/>
          <w:szCs w:val="22"/>
        </w:rPr>
      </w:pPr>
      <w:r w:rsidRPr="00A95AD4">
        <w:rPr>
          <w:rFonts w:ascii="Arial" w:hAnsi="Arial" w:cs="Arial"/>
          <w:i/>
          <w:sz w:val="22"/>
          <w:szCs w:val="22"/>
        </w:rPr>
        <w:t>Czy na podstawce ładowarki znakowanie ma być wykonane techniką nadruku w jednym kolorze czy wypalane laserem?</w:t>
      </w:r>
    </w:p>
    <w:p w:rsidR="00A95AD4" w:rsidRPr="00874D50" w:rsidRDefault="00A95AD4" w:rsidP="00A95AD4">
      <w:pPr>
        <w:rPr>
          <w:rFonts w:ascii="Arial" w:hAnsi="Arial" w:cs="Arial"/>
          <w:sz w:val="22"/>
          <w:szCs w:val="22"/>
        </w:rPr>
      </w:pPr>
      <w:r w:rsidRPr="00874D50">
        <w:rPr>
          <w:rFonts w:ascii="Arial" w:hAnsi="Arial" w:cs="Arial"/>
          <w:sz w:val="22"/>
          <w:szCs w:val="22"/>
        </w:rPr>
        <w:t>Drukowane</w:t>
      </w:r>
    </w:p>
    <w:p w:rsidR="00A95AD4" w:rsidRPr="00874D50" w:rsidRDefault="00A95AD4" w:rsidP="00A95AD4">
      <w:pPr>
        <w:rPr>
          <w:rFonts w:ascii="Arial" w:hAnsi="Arial" w:cs="Arial"/>
          <w:sz w:val="22"/>
          <w:szCs w:val="22"/>
        </w:rPr>
      </w:pPr>
    </w:p>
    <w:p w:rsidR="00A95AD4" w:rsidRDefault="00A95AD4" w:rsidP="00180FCD"/>
    <w:p w:rsidR="00E6041A" w:rsidRDefault="00E6041A" w:rsidP="00180FCD"/>
    <w:p w:rsidR="002B2177" w:rsidRPr="002B2177" w:rsidRDefault="002B2177" w:rsidP="002B2177"/>
    <w:sectPr w:rsidR="002B2177" w:rsidRPr="002B2177" w:rsidSect="00CF18B2">
      <w:footerReference w:type="default" r:id="rId6"/>
      <w:headerReference w:type="first" r:id="rId7"/>
      <w:footerReference w:type="first" r:id="rId8"/>
      <w:pgSz w:w="11906" w:h="16838" w:code="9"/>
      <w:pgMar w:top="1134" w:right="1134" w:bottom="1134" w:left="1134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3483" w:rsidRDefault="004A3483">
      <w:r>
        <w:separator/>
      </w:r>
    </w:p>
  </w:endnote>
  <w:endnote w:type="continuationSeparator" w:id="0">
    <w:p w:rsidR="004A3483" w:rsidRDefault="004A3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7833" w:rsidRDefault="009E7833" w:rsidP="00F96F11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91951</wp:posOffset>
              </wp:positionH>
              <wp:positionV relativeFrom="paragraph">
                <wp:posOffset>56316</wp:posOffset>
              </wp:positionV>
              <wp:extent cx="6024595" cy="0"/>
              <wp:effectExtent l="0" t="0" r="33655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24595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0C28E96" id="Łącznik prosty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25pt,4.45pt" to="481.6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" strokecolor="gray [1629]" strokeweight=".5pt">
              <v:stroke joinstyle="miter"/>
            </v:line>
          </w:pict>
        </mc:Fallback>
      </mc:AlternateContent>
    </w:r>
  </w:p>
  <w:p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1797050</wp:posOffset>
              </wp:positionH>
              <wp:positionV relativeFrom="paragraph">
                <wp:posOffset>29731</wp:posOffset>
              </wp:positionV>
              <wp:extent cx="0" cy="350322"/>
              <wp:effectExtent l="0" t="0" r="19050" b="31115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0322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7A4518B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5pt,2.35pt" to="141.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tel. 42 632-01-12, 42 633-49-09</w:t>
    </w:r>
  </w:p>
  <w:p w:rsidR="00B873DC" w:rsidRDefault="00B873DC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B873DC">
      <w:rPr>
        <w:rFonts w:ascii="Arial" w:hAnsi="Arial" w:cs="Arial"/>
        <w:color w:val="333333"/>
        <w:sz w:val="16"/>
        <w:szCs w:val="16"/>
      </w:rPr>
      <w:t>90-608 Łódź</w:t>
    </w:r>
    <w:r>
      <w:rPr>
        <w:rFonts w:ascii="Arial" w:hAnsi="Arial" w:cs="Arial"/>
        <w:color w:val="333333"/>
        <w:sz w:val="16"/>
        <w:szCs w:val="16"/>
      </w:rPr>
      <w:t xml:space="preserve">, </w:t>
    </w:r>
    <w:r w:rsidRPr="00B873DC">
      <w:rPr>
        <w:rFonts w:ascii="Arial" w:hAnsi="Arial" w:cs="Arial"/>
        <w:color w:val="333333"/>
        <w:sz w:val="16"/>
        <w:szCs w:val="16"/>
      </w:rPr>
      <w:t>ul. Wólczańska 49</w:t>
    </w:r>
    <w:r w:rsidR="00B60819">
      <w:rPr>
        <w:rFonts w:ascii="Arial" w:hAnsi="Arial" w:cs="Arial"/>
        <w:color w:val="333333"/>
        <w:sz w:val="16"/>
        <w:szCs w:val="16"/>
      </w:rPr>
      <w:tab/>
    </w:r>
    <w:r w:rsidR="00555720" w:rsidRPr="00B873DC">
      <w:rPr>
        <w:rFonts w:ascii="Arial" w:hAnsi="Arial" w:cs="Arial"/>
        <w:color w:val="333333"/>
        <w:sz w:val="16"/>
        <w:szCs w:val="16"/>
      </w:rPr>
      <w:t>fax 42 636-77-97</w:t>
    </w:r>
    <w:r w:rsidR="00555720">
      <w:rPr>
        <w:rFonts w:ascii="Arial" w:hAnsi="Arial" w:cs="Arial"/>
        <w:color w:val="333333"/>
        <w:sz w:val="16"/>
        <w:szCs w:val="16"/>
      </w:rPr>
      <w:tab/>
    </w:r>
  </w:p>
  <w:p w:rsidR="00CF18B2" w:rsidRPr="00B873DC" w:rsidRDefault="00555720" w:rsidP="00555720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4C12D3">
      <w:rPr>
        <w:rFonts w:ascii="Arial" w:hAnsi="Arial" w:cs="Arial"/>
        <w:color w:val="333333"/>
        <w:sz w:val="16"/>
        <w:szCs w:val="16"/>
      </w:rPr>
      <w:t>www.wup.lodz.pl</w:t>
    </w:r>
    <w:r w:rsidR="00B60819">
      <w:rPr>
        <w:rFonts w:ascii="Arial" w:hAnsi="Arial" w:cs="Arial"/>
        <w:color w:val="333333"/>
        <w:sz w:val="16"/>
        <w:szCs w:val="16"/>
      </w:rPr>
      <w:tab/>
    </w:r>
    <w:r w:rsidR="00CA0104">
      <w:rPr>
        <w:rFonts w:ascii="Arial" w:hAnsi="Arial" w:cs="Arial"/>
        <w:color w:val="333333"/>
        <w:sz w:val="16"/>
        <w:szCs w:val="16"/>
      </w:rPr>
      <w:t>lowu</w:t>
    </w:r>
    <w:r w:rsidR="00B60819" w:rsidRPr="00B873DC">
      <w:rPr>
        <w:rFonts w:ascii="Arial" w:hAnsi="Arial" w:cs="Arial"/>
        <w:color w:val="333333"/>
        <w:sz w:val="16"/>
        <w:szCs w:val="16"/>
      </w:rPr>
      <w:t>@wup.lodz.pl</w:t>
    </w:r>
  </w:p>
  <w:p w:rsidR="00B873DC" w:rsidRPr="00B873DC" w:rsidRDefault="00B873DC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3483" w:rsidRDefault="004A3483">
      <w:r>
        <w:separator/>
      </w:r>
    </w:p>
  </w:footnote>
  <w:footnote w:type="continuationSeparator" w:id="0">
    <w:p w:rsidR="004A3483" w:rsidRDefault="004A34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56B" w:rsidRPr="00BC0A4B" w:rsidRDefault="00BD7A8C" w:rsidP="00C71D4B">
    <w:pPr>
      <w:rPr>
        <w:sz w:val="16"/>
        <w:szCs w:val="16"/>
      </w:rPr>
    </w:pPr>
    <w:r>
      <w:rPr>
        <w:noProof/>
        <w:sz w:val="16"/>
        <w:szCs w:val="16"/>
      </w:rPr>
      <w:drawing>
        <wp:inline distT="0" distB="0" distL="0" distR="0">
          <wp:extent cx="6094800" cy="770400"/>
          <wp:effectExtent l="0" t="0" r="127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aglowek-WUP-CIiPKZ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4800" cy="77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97D7C" w:rsidRPr="00BC0A4B" w:rsidRDefault="00697D7C" w:rsidP="00697D7C">
    <w:pPr>
      <w:pStyle w:val="Nagwek"/>
      <w:rPr>
        <w:sz w:val="16"/>
        <w:szCs w:val="16"/>
      </w:rPr>
    </w:pPr>
    <w:r w:rsidRPr="00BC0A4B"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-1633</wp:posOffset>
              </wp:positionH>
              <wp:positionV relativeFrom="paragraph">
                <wp:posOffset>91654</wp:posOffset>
              </wp:positionV>
              <wp:extent cx="6120130" cy="0"/>
              <wp:effectExtent l="0" t="0" r="3302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1AAA1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B016763" id="Łącznik prosty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5pt,7.2pt" to="481.7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" strokecolor="#1aaa1d" strokeweight=".5pt">
              <v:stroke joinstyle="miter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D73"/>
    <w:rsid w:val="000042CB"/>
    <w:rsid w:val="000C75F9"/>
    <w:rsid w:val="00120C6D"/>
    <w:rsid w:val="00180FCD"/>
    <w:rsid w:val="001910EC"/>
    <w:rsid w:val="001A5AB6"/>
    <w:rsid w:val="001C6C0A"/>
    <w:rsid w:val="001E4361"/>
    <w:rsid w:val="001F5973"/>
    <w:rsid w:val="00211588"/>
    <w:rsid w:val="00216D4F"/>
    <w:rsid w:val="00221CF4"/>
    <w:rsid w:val="00271338"/>
    <w:rsid w:val="00281201"/>
    <w:rsid w:val="002A3073"/>
    <w:rsid w:val="002B2177"/>
    <w:rsid w:val="00325F1C"/>
    <w:rsid w:val="00346BF3"/>
    <w:rsid w:val="00352A61"/>
    <w:rsid w:val="00361957"/>
    <w:rsid w:val="003C5854"/>
    <w:rsid w:val="00411F3D"/>
    <w:rsid w:val="00445149"/>
    <w:rsid w:val="00484343"/>
    <w:rsid w:val="004A3483"/>
    <w:rsid w:val="004B374F"/>
    <w:rsid w:val="004C12D3"/>
    <w:rsid w:val="004F4105"/>
    <w:rsid w:val="00555720"/>
    <w:rsid w:val="005865B2"/>
    <w:rsid w:val="00614424"/>
    <w:rsid w:val="00621187"/>
    <w:rsid w:val="00690058"/>
    <w:rsid w:val="00697D7C"/>
    <w:rsid w:val="00703EE3"/>
    <w:rsid w:val="00704BA0"/>
    <w:rsid w:val="00711F96"/>
    <w:rsid w:val="007577B2"/>
    <w:rsid w:val="00761FC3"/>
    <w:rsid w:val="00783503"/>
    <w:rsid w:val="007A2077"/>
    <w:rsid w:val="007D2D0A"/>
    <w:rsid w:val="00823CF4"/>
    <w:rsid w:val="008348E2"/>
    <w:rsid w:val="00861696"/>
    <w:rsid w:val="00865834"/>
    <w:rsid w:val="008B48CD"/>
    <w:rsid w:val="008D5CD6"/>
    <w:rsid w:val="008F0309"/>
    <w:rsid w:val="008F2DD4"/>
    <w:rsid w:val="008F74B1"/>
    <w:rsid w:val="0091514D"/>
    <w:rsid w:val="00947B51"/>
    <w:rsid w:val="00957D73"/>
    <w:rsid w:val="00962C64"/>
    <w:rsid w:val="00963A24"/>
    <w:rsid w:val="009918C1"/>
    <w:rsid w:val="009E7833"/>
    <w:rsid w:val="00A01EBE"/>
    <w:rsid w:val="00A17AE0"/>
    <w:rsid w:val="00A24612"/>
    <w:rsid w:val="00A3375E"/>
    <w:rsid w:val="00A468EB"/>
    <w:rsid w:val="00A52C4C"/>
    <w:rsid w:val="00A62BDD"/>
    <w:rsid w:val="00A63171"/>
    <w:rsid w:val="00A865F6"/>
    <w:rsid w:val="00A87113"/>
    <w:rsid w:val="00A95AD4"/>
    <w:rsid w:val="00AA4611"/>
    <w:rsid w:val="00AB6D68"/>
    <w:rsid w:val="00B07D5E"/>
    <w:rsid w:val="00B562BC"/>
    <w:rsid w:val="00B60819"/>
    <w:rsid w:val="00B7097C"/>
    <w:rsid w:val="00B873DC"/>
    <w:rsid w:val="00BA6495"/>
    <w:rsid w:val="00BC0A4B"/>
    <w:rsid w:val="00BC3A7E"/>
    <w:rsid w:val="00BD7A8C"/>
    <w:rsid w:val="00C71D4B"/>
    <w:rsid w:val="00CA0104"/>
    <w:rsid w:val="00CD23FB"/>
    <w:rsid w:val="00CD4A72"/>
    <w:rsid w:val="00CF18B2"/>
    <w:rsid w:val="00D3340A"/>
    <w:rsid w:val="00D460B7"/>
    <w:rsid w:val="00D951E2"/>
    <w:rsid w:val="00DB6317"/>
    <w:rsid w:val="00E468BB"/>
    <w:rsid w:val="00E565BF"/>
    <w:rsid w:val="00E6041A"/>
    <w:rsid w:val="00F3456B"/>
    <w:rsid w:val="00F42846"/>
    <w:rsid w:val="00F45EFA"/>
    <w:rsid w:val="00F53ADD"/>
    <w:rsid w:val="00F9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BD22009-633E-497F-B04D-12D2F57EA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oje%20dokumenty\Niestandardowe%20szablony%20pakietu%20Office\Firmowy%20WU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Firmowy WUP.dotx</Template>
  <TotalTime>1</TotalTime>
  <Pages>1</Pages>
  <Words>214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1501</CharactersWithSpaces>
  <SharedDoc>false</SharedDoc>
  <HLinks>
    <vt:vector size="6" baseType="variant">
      <vt:variant>
        <vt:i4>10158442</vt:i4>
      </vt:variant>
      <vt:variant>
        <vt:i4>2254</vt:i4>
      </vt:variant>
      <vt:variant>
        <vt:i4>1025</vt:i4>
      </vt:variant>
      <vt:variant>
        <vt:i4>1</vt:i4>
      </vt:variant>
      <vt:variant>
        <vt:lpwstr>C:\Users\m.marynczak\Desktop\nagłówek.bmp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k.nalej</dc:creator>
  <cp:keywords/>
  <dc:description/>
  <cp:lastModifiedBy>Mariusz Kubat</cp:lastModifiedBy>
  <cp:revision>2</cp:revision>
  <cp:lastPrinted>2022-02-10T13:51:00Z</cp:lastPrinted>
  <dcterms:created xsi:type="dcterms:W3CDTF">2023-06-07T06:05:00Z</dcterms:created>
  <dcterms:modified xsi:type="dcterms:W3CDTF">2023-06-07T06:05:00Z</dcterms:modified>
</cp:coreProperties>
</file>